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E8AAF" w14:textId="77777777" w:rsidR="00430631" w:rsidRPr="00580C05" w:rsidRDefault="00580C05" w:rsidP="00CC34D8">
      <w:pPr>
        <w:spacing w:before="360"/>
        <w:ind w:left="1800"/>
        <w:rPr>
          <w:rFonts w:ascii="Arial Narrow" w:eastAsia="SimSun" w:hAnsi="Arial Narrow" w:cs="Arial Narrow"/>
          <w:sz w:val="36"/>
          <w:szCs w:val="36"/>
        </w:rPr>
      </w:pPr>
      <w:r w:rsidRPr="00580C05">
        <w:rPr>
          <w:rFonts w:ascii="Arial Narrow" w:eastAsia="SimSun" w:hint="eastAsia"/>
          <w:b/>
          <w:noProof/>
          <w:color w:val="FE67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FE06963" wp14:editId="6F37E908">
                <wp:simplePos x="0" y="0"/>
                <wp:positionH relativeFrom="column">
                  <wp:posOffset>166552</wp:posOffset>
                </wp:positionH>
                <wp:positionV relativeFrom="paragraph">
                  <wp:posOffset>-32657</wp:posOffset>
                </wp:positionV>
                <wp:extent cx="7045284" cy="9312734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284" cy="9312734"/>
                          <a:chOff x="0" y="0"/>
                          <a:chExt cx="7045284" cy="93127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47634" y="4254867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669332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8404" y="8747584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4109" y="4322588"/>
                            <a:ext cx="2345055" cy="1335405"/>
                          </a:xfrm>
                          <a:custGeom>
                            <a:avLst/>
                            <a:gdLst>
                              <a:gd name="connsiteX0" fmla="*/ 0 w 2345055"/>
                              <a:gd name="connsiteY0" fmla="*/ 0 h 1335405"/>
                              <a:gd name="connsiteX1" fmla="*/ 633165 w 2345055"/>
                              <a:gd name="connsiteY1" fmla="*/ 0 h 1335405"/>
                              <a:gd name="connsiteX2" fmla="*/ 1242879 w 2345055"/>
                              <a:gd name="connsiteY2" fmla="*/ 0 h 1335405"/>
                              <a:gd name="connsiteX3" fmla="*/ 2345055 w 2345055"/>
                              <a:gd name="connsiteY3" fmla="*/ 0 h 1335405"/>
                              <a:gd name="connsiteX4" fmla="*/ 2345055 w 2345055"/>
                              <a:gd name="connsiteY4" fmla="*/ 405073 h 1335405"/>
                              <a:gd name="connsiteX5" fmla="*/ 2345055 w 2345055"/>
                              <a:gd name="connsiteY5" fmla="*/ 876916 h 1335405"/>
                              <a:gd name="connsiteX6" fmla="*/ 2345055 w 2345055"/>
                              <a:gd name="connsiteY6" fmla="*/ 1335405 h 1335405"/>
                              <a:gd name="connsiteX7" fmla="*/ 1805692 w 2345055"/>
                              <a:gd name="connsiteY7" fmla="*/ 1335405 h 1335405"/>
                              <a:gd name="connsiteX8" fmla="*/ 1242879 w 2345055"/>
                              <a:gd name="connsiteY8" fmla="*/ 1335405 h 1335405"/>
                              <a:gd name="connsiteX9" fmla="*/ 726967 w 2345055"/>
                              <a:gd name="connsiteY9" fmla="*/ 1335405 h 1335405"/>
                              <a:gd name="connsiteX10" fmla="*/ 0 w 2345055"/>
                              <a:gd name="connsiteY10" fmla="*/ 1335405 h 1335405"/>
                              <a:gd name="connsiteX11" fmla="*/ 0 w 2345055"/>
                              <a:gd name="connsiteY11" fmla="*/ 876916 h 1335405"/>
                              <a:gd name="connsiteX12" fmla="*/ 0 w 2345055"/>
                              <a:gd name="connsiteY12" fmla="*/ 471843 h 1335405"/>
                              <a:gd name="connsiteX13" fmla="*/ 0 w 2345055"/>
                              <a:gd name="connsiteY13" fmla="*/ 0 h 1335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45055" h="1335405" fill="none" extrusionOk="0">
                                <a:moveTo>
                                  <a:pt x="0" y="0"/>
                                </a:moveTo>
                                <a:cubicBezTo>
                                  <a:pt x="194407" y="-2827"/>
                                  <a:pt x="436383" y="67458"/>
                                  <a:pt x="633165" y="0"/>
                                </a:cubicBezTo>
                                <a:cubicBezTo>
                                  <a:pt x="829947" y="-67458"/>
                                  <a:pt x="1010211" y="31149"/>
                                  <a:pt x="1242879" y="0"/>
                                </a:cubicBezTo>
                                <a:cubicBezTo>
                                  <a:pt x="1475547" y="-31149"/>
                                  <a:pt x="2021343" y="92859"/>
                                  <a:pt x="2345055" y="0"/>
                                </a:cubicBezTo>
                                <a:cubicBezTo>
                                  <a:pt x="2382842" y="194148"/>
                                  <a:pt x="2331370" y="209513"/>
                                  <a:pt x="2345055" y="405073"/>
                                </a:cubicBezTo>
                                <a:cubicBezTo>
                                  <a:pt x="2358740" y="600633"/>
                                  <a:pt x="2304836" y="692217"/>
                                  <a:pt x="2345055" y="876916"/>
                                </a:cubicBezTo>
                                <a:cubicBezTo>
                                  <a:pt x="2385274" y="1061615"/>
                                  <a:pt x="2332542" y="1203370"/>
                                  <a:pt x="2345055" y="1335405"/>
                                </a:cubicBezTo>
                                <a:cubicBezTo>
                                  <a:pt x="2135536" y="1385720"/>
                                  <a:pt x="2064782" y="1289467"/>
                                  <a:pt x="1805692" y="1335405"/>
                                </a:cubicBezTo>
                                <a:cubicBezTo>
                                  <a:pt x="1546602" y="1381343"/>
                                  <a:pt x="1398510" y="1288953"/>
                                  <a:pt x="1242879" y="1335405"/>
                                </a:cubicBezTo>
                                <a:cubicBezTo>
                                  <a:pt x="1087248" y="1381857"/>
                                  <a:pt x="882127" y="1304379"/>
                                  <a:pt x="726967" y="1335405"/>
                                </a:cubicBezTo>
                                <a:cubicBezTo>
                                  <a:pt x="571807" y="1366431"/>
                                  <a:pt x="260599" y="1260775"/>
                                  <a:pt x="0" y="1335405"/>
                                </a:cubicBezTo>
                                <a:cubicBezTo>
                                  <a:pt x="-12447" y="1139225"/>
                                  <a:pt x="20489" y="1013196"/>
                                  <a:pt x="0" y="876916"/>
                                </a:cubicBezTo>
                                <a:cubicBezTo>
                                  <a:pt x="-20489" y="740636"/>
                                  <a:pt x="17445" y="628042"/>
                                  <a:pt x="0" y="471843"/>
                                </a:cubicBezTo>
                                <a:cubicBezTo>
                                  <a:pt x="-17445" y="315644"/>
                                  <a:pt x="43753" y="141446"/>
                                  <a:pt x="0" y="0"/>
                                </a:cubicBezTo>
                                <a:close/>
                              </a:path>
                              <a:path w="2345055" h="1335405" stroke="0" extrusionOk="0">
                                <a:moveTo>
                                  <a:pt x="0" y="0"/>
                                </a:moveTo>
                                <a:cubicBezTo>
                                  <a:pt x="266242" y="-764"/>
                                  <a:pt x="417897" y="17875"/>
                                  <a:pt x="562813" y="0"/>
                                </a:cubicBezTo>
                                <a:cubicBezTo>
                                  <a:pt x="707729" y="-17875"/>
                                  <a:pt x="945584" y="35935"/>
                                  <a:pt x="1078725" y="0"/>
                                </a:cubicBezTo>
                                <a:cubicBezTo>
                                  <a:pt x="1211866" y="-35935"/>
                                  <a:pt x="1489579" y="30997"/>
                                  <a:pt x="1711890" y="0"/>
                                </a:cubicBezTo>
                                <a:cubicBezTo>
                                  <a:pt x="1934202" y="-30997"/>
                                  <a:pt x="2065595" y="52641"/>
                                  <a:pt x="2345055" y="0"/>
                                </a:cubicBezTo>
                                <a:cubicBezTo>
                                  <a:pt x="2348026" y="207571"/>
                                  <a:pt x="2298048" y="320043"/>
                                  <a:pt x="2345055" y="431781"/>
                                </a:cubicBezTo>
                                <a:cubicBezTo>
                                  <a:pt x="2392062" y="543519"/>
                                  <a:pt x="2338651" y="739846"/>
                                  <a:pt x="2345055" y="850208"/>
                                </a:cubicBezTo>
                                <a:cubicBezTo>
                                  <a:pt x="2351459" y="960570"/>
                                  <a:pt x="2296281" y="1209936"/>
                                  <a:pt x="2345055" y="1335405"/>
                                </a:cubicBezTo>
                                <a:cubicBezTo>
                                  <a:pt x="2107457" y="1366276"/>
                                  <a:pt x="2028926" y="1267838"/>
                                  <a:pt x="1758791" y="1335405"/>
                                </a:cubicBezTo>
                                <a:cubicBezTo>
                                  <a:pt x="1488656" y="1402972"/>
                                  <a:pt x="1442218" y="1329598"/>
                                  <a:pt x="1242879" y="1335405"/>
                                </a:cubicBezTo>
                                <a:cubicBezTo>
                                  <a:pt x="1043540" y="1341212"/>
                                  <a:pt x="948275" y="1279579"/>
                                  <a:pt x="656615" y="1335405"/>
                                </a:cubicBezTo>
                                <a:cubicBezTo>
                                  <a:pt x="364955" y="1391231"/>
                                  <a:pt x="222869" y="1314897"/>
                                  <a:pt x="0" y="1335405"/>
                                </a:cubicBezTo>
                                <a:cubicBezTo>
                                  <a:pt x="-37948" y="1204204"/>
                                  <a:pt x="44481" y="1112606"/>
                                  <a:pt x="0" y="903624"/>
                                </a:cubicBezTo>
                                <a:cubicBezTo>
                                  <a:pt x="-44481" y="694642"/>
                                  <a:pt x="7221" y="571319"/>
                                  <a:pt x="0" y="471843"/>
                                </a:cubicBezTo>
                                <a:cubicBezTo>
                                  <a:pt x="-7221" y="372367"/>
                                  <a:pt x="35905" y="2334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CBEA5F" w14:textId="77777777" w:rsidR="00734003" w:rsidRPr="00CC34D8" w:rsidRDefault="00734003" w:rsidP="00CC34D8">
                              <w:pPr>
                                <w:ind w:left="187" w:right="187"/>
                                <w:jc w:val="center"/>
                                <w:rPr>
                                  <w:rFonts w:ascii="Arial Narrow" w:eastAsia="SimSun" w:hAnsi="Arial Narrow"/>
                                </w:rPr>
                              </w:pPr>
                              <w:r>
                                <w:rPr>
                                  <w:rFonts w:ascii="Arial Narrow" w:eastAsia="SimSun" w:hAnsi="Arial Narrow" w:hint="eastAsia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如果我们都愿意花时间进行适当的养护和清洁，无数家庭和儿童均将从借用馆的辅助技术中受益。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06963" id="Group 17" o:spid="_x0000_s1026" style="position:absolute;left:0;text-align:left;margin-left:13.1pt;margin-top:-2.55pt;width:554.75pt;height:733.3pt;z-index:-251655680" coordsize="70452,93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9" o:title=""/>
                </v:shape>
                <v:shape id="Picture 10" o:spid="_x0000_s1028" type="#_x0000_t75" style="position:absolute;left:25476;top:42548;width:12160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0" o:title=""/>
                </v:shape>
                <v:shape id="Picture 3" o:spid="_x0000_s1029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1" o:title=""/>
                </v:shape>
                <v:shape id="Picture 2" o:spid="_x0000_s1030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2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3141;top:43225;width:23450;height:13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14:paraId="28CBEA5F" w14:textId="77777777" w:rsidR="00734003" w:rsidRPr="00CC34D8" w:rsidRDefault="00734003" w:rsidP="00CC34D8">
                        <w:pPr>
                          <w:ind w:left="187" w:right="187"/>
                          <w:jc w:val="center"/>
                          <w:rPr>
                            <w:rFonts w:ascii="Arial Narrow" w:eastAsia="SimSun" w:hAnsi="Arial Narrow"/>
                          </w:rPr>
                        </w:pPr>
                        <w:r>
                          <w:rPr>
                            <w:rFonts w:ascii="Arial Narrow" w:eastAsia="SimSun" w:hAnsi="Arial Narrow" w:hint="eastAsia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如果我们都愿意花时间进行适当的养护和清洁，无数家庭和儿童均将从借用馆的辅助技术中受益。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CBA" w:rsidRPr="00580C05">
        <w:rPr>
          <w:rFonts w:ascii="Arial Narrow" w:eastAsia="SimSun" w:hint="eastAsia"/>
          <w:b/>
          <w:noProof/>
          <w:color w:val="FE6700"/>
          <w:sz w:val="36"/>
          <w:szCs w:val="36"/>
        </w:rPr>
        <w:drawing>
          <wp:anchor distT="0" distB="0" distL="114300" distR="114300" simplePos="0" relativeHeight="251659776" behindDoc="1" locked="0" layoutInCell="1" allowOverlap="1" wp14:anchorId="4EF3D197" wp14:editId="7ABC6718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BA" w:rsidRPr="00580C05">
        <w:rPr>
          <w:rFonts w:ascii="Arial Narrow" w:eastAsia="SimSun" w:hint="eastAsia"/>
          <w:b/>
          <w:color w:val="FE6700"/>
          <w:sz w:val="36"/>
          <w:szCs w:val="36"/>
        </w:rPr>
        <w:t>北卡罗来纳州婴幼儿计划</w:t>
      </w:r>
    </w:p>
    <w:p w14:paraId="4B6B50B0" w14:textId="77777777" w:rsidR="00430631" w:rsidRPr="00580C05" w:rsidRDefault="00446BA9" w:rsidP="00734003">
      <w:pPr>
        <w:ind w:left="1800"/>
        <w:rPr>
          <w:rFonts w:ascii="Georgia" w:eastAsia="SimSun" w:hAnsi="Georgia" w:cs="Georgia"/>
          <w:sz w:val="36"/>
          <w:szCs w:val="36"/>
        </w:rPr>
      </w:pPr>
      <w:r w:rsidRPr="00580C05">
        <w:rPr>
          <w:rFonts w:ascii="Georgia" w:eastAsia="SimSun" w:hAnsi="Georgia" w:hint="eastAsia"/>
          <w:b/>
          <w:bCs/>
          <w:color w:val="FE6700"/>
          <w:sz w:val="36"/>
          <w:szCs w:val="36"/>
        </w:rPr>
        <w:t>您知道越早，孩子成长越好</w:t>
      </w:r>
    </w:p>
    <w:p w14:paraId="6F03461A" w14:textId="77777777" w:rsidR="00430631" w:rsidRDefault="00430631">
      <w:pPr>
        <w:rPr>
          <w:rFonts w:ascii="Georgia" w:eastAsia="Georgia" w:hAnsi="Georgia" w:cs="Georgia"/>
          <w:b/>
          <w:bCs/>
          <w:sz w:val="20"/>
          <w:szCs w:val="20"/>
        </w:rPr>
      </w:pPr>
    </w:p>
    <w:p w14:paraId="6BA54F4D" w14:textId="77777777" w:rsidR="00430631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</w:rPr>
      </w:pPr>
    </w:p>
    <w:p w14:paraId="3FE0208D" w14:textId="77777777" w:rsidR="00430631" w:rsidRPr="00580C05" w:rsidRDefault="00446BA9" w:rsidP="00734003">
      <w:pPr>
        <w:ind w:left="1800"/>
        <w:rPr>
          <w:rFonts w:ascii="Georgia" w:eastAsia="SimSun" w:hAnsi="Georgia" w:cs="Georgia"/>
          <w:sz w:val="48"/>
          <w:szCs w:val="48"/>
        </w:rPr>
      </w:pPr>
      <w:r w:rsidRPr="00580C05">
        <w:rPr>
          <w:rFonts w:ascii="Georgia" w:eastAsia="SimSun" w:hint="eastAsia"/>
          <w:b/>
          <w:color w:val="E25B00"/>
          <w:sz w:val="48"/>
          <w:szCs w:val="48"/>
        </w:rPr>
        <w:t>辅助技术设备借用计划</w:t>
      </w:r>
    </w:p>
    <w:p w14:paraId="144DAA80" w14:textId="77777777" w:rsidR="00430631" w:rsidRDefault="00446BA9" w:rsidP="00262B89">
      <w:pPr>
        <w:pStyle w:val="Heading1"/>
        <w:spacing w:before="360"/>
        <w:ind w:left="274"/>
        <w:rPr>
          <w:b w:val="0"/>
          <w:bCs w:val="0"/>
        </w:rPr>
      </w:pPr>
      <w:r>
        <w:rPr>
          <w:rFonts w:hint="eastAsia"/>
        </w:rPr>
        <w:t>养护和清洁说明</w:t>
      </w:r>
    </w:p>
    <w:p w14:paraId="0292ABD9" w14:textId="77777777" w:rsidR="00430631" w:rsidRPr="00734003" w:rsidRDefault="00446BA9" w:rsidP="00262B89">
      <w:pPr>
        <w:spacing w:before="187" w:line="285" w:lineRule="auto"/>
        <w:ind w:left="270" w:right="717"/>
        <w:rPr>
          <w:rFonts w:ascii="Calibri" w:eastAsia="SimSun" w:hAnsi="Calibri" w:cs="Calibri"/>
          <w:sz w:val="28"/>
          <w:szCs w:val="28"/>
        </w:rPr>
      </w:pPr>
      <w:r>
        <w:rPr>
          <w:rFonts w:ascii="Calibri" w:eastAsia="SimSun" w:hAnsi="Calibri" w:hint="eastAsia"/>
          <w:i/>
          <w:sz w:val="28"/>
          <w:szCs w:val="28"/>
        </w:rPr>
        <w:t>辅助技术设备养护的重要一环就是在每次使用后或定期清洁。对设备进行适当的养护和清洁可以让您的家人从中充分受益。这也有助于确保孩子的安全。</w:t>
      </w:r>
    </w:p>
    <w:p w14:paraId="4FD751EA" w14:textId="77777777" w:rsidR="00430631" w:rsidRPr="00734003" w:rsidRDefault="00430631" w:rsidP="00CC34D8">
      <w:pPr>
        <w:spacing w:before="3"/>
        <w:ind w:left="1710"/>
        <w:rPr>
          <w:rFonts w:ascii="Calibri" w:eastAsia="Calibri" w:hAnsi="Calibri" w:cs="Calibri"/>
          <w:i/>
          <w:sz w:val="32"/>
          <w:szCs w:val="32"/>
        </w:rPr>
      </w:pPr>
    </w:p>
    <w:p w14:paraId="126E4CB0" w14:textId="77777777" w:rsidR="00430631" w:rsidRPr="00734003" w:rsidRDefault="00446BA9" w:rsidP="00262B89">
      <w:pPr>
        <w:pStyle w:val="BodyText"/>
        <w:ind w:left="270" w:right="72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如果有厂商说明书，请按照该说明书清洁设备。否则：</w:t>
      </w:r>
    </w:p>
    <w:p w14:paraId="2C80BBC7" w14:textId="77777777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>
        <w:rPr>
          <w:rFonts w:hint="eastAsia"/>
          <w:sz w:val="28"/>
          <w:szCs w:val="28"/>
        </w:rPr>
        <w:t>请使用清洁湿巾或蘸清洁剂的纸巾或微湿海绵清洁设备。请勿将清洁剂直接喷洒到设备上。</w:t>
      </w:r>
    </w:p>
    <w:p w14:paraId="61B091D7" w14:textId="77777777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>
        <w:rPr>
          <w:rFonts w:hint="eastAsia"/>
          <w:sz w:val="28"/>
          <w:szCs w:val="28"/>
        </w:rPr>
        <w:t>避免使用过多液体或刺激性清洁剂，以免损坏设备。</w:t>
      </w:r>
    </w:p>
    <w:p w14:paraId="4DD7C90F" w14:textId="77777777" w:rsidR="00430631" w:rsidRPr="00734003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>
        <w:rPr>
          <w:rFonts w:hint="eastAsia"/>
          <w:sz w:val="28"/>
          <w:szCs w:val="28"/>
        </w:rPr>
        <w:t>清洁后用布擦干设备。</w:t>
      </w:r>
    </w:p>
    <w:p w14:paraId="6A492A20" w14:textId="77777777" w:rsidR="00430631" w:rsidRDefault="00430631">
      <w:pPr>
        <w:rPr>
          <w:rFonts w:ascii="Calibri" w:eastAsia="Calibri" w:hAnsi="Calibri" w:cs="Calibri"/>
          <w:sz w:val="20"/>
          <w:szCs w:val="20"/>
        </w:rPr>
      </w:pPr>
    </w:p>
    <w:p w14:paraId="13E1FA20" w14:textId="77777777" w:rsidR="00430631" w:rsidRDefault="00430631">
      <w:pPr>
        <w:rPr>
          <w:rFonts w:ascii="Calibri" w:eastAsia="Calibri" w:hAnsi="Calibri" w:cs="Calibri"/>
          <w:sz w:val="20"/>
          <w:szCs w:val="20"/>
        </w:rPr>
      </w:pPr>
    </w:p>
    <w:p w14:paraId="5F4551B3" w14:textId="77777777" w:rsidR="00430631" w:rsidRDefault="00430631">
      <w:pPr>
        <w:spacing w:before="5"/>
        <w:rPr>
          <w:rFonts w:ascii="Calibri" w:eastAsia="Calibri" w:hAnsi="Calibri" w:cs="Calibri"/>
          <w:sz w:val="18"/>
          <w:szCs w:val="18"/>
        </w:rPr>
      </w:pPr>
    </w:p>
    <w:p w14:paraId="015C2316" w14:textId="77777777" w:rsidR="00734003" w:rsidRDefault="00734003">
      <w:pPr>
        <w:pStyle w:val="Heading1"/>
      </w:pPr>
    </w:p>
    <w:p w14:paraId="46BABB6A" w14:textId="77777777" w:rsidR="00CC34D8" w:rsidRDefault="00CC34D8">
      <w:pPr>
        <w:pStyle w:val="Heading1"/>
      </w:pPr>
    </w:p>
    <w:p w14:paraId="04B4A2BC" w14:textId="77777777" w:rsidR="00CC34D8" w:rsidRDefault="00CC34D8">
      <w:pPr>
        <w:pStyle w:val="Heading1"/>
      </w:pPr>
    </w:p>
    <w:p w14:paraId="20D3C158" w14:textId="77777777" w:rsidR="00CC34D8" w:rsidRDefault="00CC34D8">
      <w:pPr>
        <w:pStyle w:val="Heading1"/>
      </w:pPr>
    </w:p>
    <w:p w14:paraId="76AD0589" w14:textId="77777777" w:rsidR="00430631" w:rsidRDefault="00446BA9" w:rsidP="00262B89">
      <w:pPr>
        <w:pStyle w:val="Heading1"/>
        <w:spacing w:before="132"/>
        <w:ind w:left="270"/>
        <w:rPr>
          <w:b w:val="0"/>
          <w:bCs w:val="0"/>
        </w:rPr>
      </w:pPr>
      <w:r>
        <w:rPr>
          <w:rFonts w:hint="eastAsia"/>
        </w:rPr>
        <w:t>更多提示</w:t>
      </w:r>
    </w:p>
    <w:p w14:paraId="66BA5E4A" w14:textId="77777777" w:rsidR="00430631" w:rsidRPr="00580C05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>
        <w:rPr>
          <w:rFonts w:hint="eastAsia"/>
          <w:sz w:val="28"/>
          <w:szCs w:val="28"/>
        </w:rPr>
        <w:t>如果设备工作不正常，或者您发现任何问题（例如，零件松动、系带丢失），请联</w:t>
      </w:r>
      <w:r w:rsidRPr="00580C05">
        <w:rPr>
          <w:rFonts w:hint="eastAsia"/>
          <w:sz w:val="28"/>
          <w:szCs w:val="28"/>
        </w:rPr>
        <w:t>系您的早期干预服务协调员</w:t>
      </w:r>
      <w:r w:rsidRPr="00580C05">
        <w:rPr>
          <w:rFonts w:hint="eastAsia"/>
          <w:sz w:val="28"/>
          <w:szCs w:val="28"/>
        </w:rPr>
        <w:t xml:space="preserve"> (EISC)</w:t>
      </w:r>
      <w:r w:rsidRPr="00580C05">
        <w:rPr>
          <w:rFonts w:hint="eastAsia"/>
          <w:sz w:val="28"/>
          <w:szCs w:val="28"/>
        </w:rPr>
        <w:t>。</w:t>
      </w:r>
    </w:p>
    <w:p w14:paraId="16C03119" w14:textId="77777777" w:rsidR="00430631" w:rsidRPr="00580C05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580C05">
        <w:rPr>
          <w:rFonts w:hint="eastAsia"/>
          <w:sz w:val="28"/>
          <w:szCs w:val="28"/>
        </w:rPr>
        <w:t>如果设备由电池供电，请在不使用时将其关闭。</w:t>
      </w:r>
    </w:p>
    <w:p w14:paraId="66285B5B" w14:textId="77777777" w:rsidR="00430631" w:rsidRPr="00580C05" w:rsidRDefault="00446BA9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</w:rPr>
      </w:pPr>
      <w:r w:rsidRPr="00580C05">
        <w:rPr>
          <w:rFonts w:hint="eastAsia"/>
          <w:sz w:val="28"/>
          <w:szCs w:val="28"/>
        </w:rPr>
        <w:t>在借用期间，请勿将设备的任何零件（如带子和电池盖）脱离设备，以免丢失。</w:t>
      </w:r>
      <w:r w:rsidRPr="00580C05">
        <w:rPr>
          <w:rFonts w:hint="eastAsia"/>
          <w:sz w:val="28"/>
          <w:szCs w:val="28"/>
        </w:rPr>
        <w:t xml:space="preserve"> </w:t>
      </w:r>
    </w:p>
    <w:p w14:paraId="354592A4" w14:textId="77777777" w:rsidR="00262B89" w:rsidRPr="00580C05" w:rsidRDefault="00262B89" w:rsidP="00262B89">
      <w:pPr>
        <w:pStyle w:val="BodyText"/>
        <w:spacing w:before="56" w:line="286" w:lineRule="auto"/>
        <w:ind w:left="720" w:right="720" w:firstLine="0"/>
        <w:rPr>
          <w:sz w:val="28"/>
          <w:szCs w:val="28"/>
        </w:rPr>
      </w:pPr>
    </w:p>
    <w:p w14:paraId="49177C96" w14:textId="77777777" w:rsidR="00430631" w:rsidRPr="001A6F70" w:rsidRDefault="00446BA9" w:rsidP="001A6F70">
      <w:pPr>
        <w:pStyle w:val="BodyText"/>
        <w:ind w:left="3240" w:firstLine="0"/>
        <w:rPr>
          <w:rFonts w:ascii="Arial Narrow" w:hAnsi="Arial Narrow" w:cs="Arial Narrow"/>
          <w:sz w:val="28"/>
          <w:szCs w:val="28"/>
        </w:rPr>
      </w:pPr>
      <w:r w:rsidRPr="00580C05">
        <w:rPr>
          <w:rFonts w:ascii="Arial Narrow" w:hint="eastAsia"/>
          <w:sz w:val="28"/>
          <w:szCs w:val="28"/>
        </w:rPr>
        <w:t xml:space="preserve">CDSA </w:t>
      </w:r>
      <w:r w:rsidRPr="00580C05">
        <w:rPr>
          <w:rFonts w:ascii="Arial Narrow" w:hint="eastAsia"/>
          <w:sz w:val="28"/>
          <w:szCs w:val="28"/>
        </w:rPr>
        <w:t>联系信息：</w:t>
      </w:r>
    </w:p>
    <w:bookmarkStart w:id="0" w:name="_Hlk102660797"/>
    <w:p w14:paraId="25136C9F" w14:textId="77777777" w:rsidR="00430631" w:rsidRPr="00580C05" w:rsidRDefault="005E78BC" w:rsidP="005E78BC">
      <w:pPr>
        <w:spacing w:before="40"/>
        <w:ind w:left="3240"/>
        <w:rPr>
          <w:rFonts w:ascii="Arial" w:eastAsia="SimSun" w:hAnsi="Arial" w:cs="Arial"/>
          <w:sz w:val="28"/>
          <w:szCs w:val="28"/>
        </w:rPr>
      </w:pPr>
      <w:r w:rsidRPr="00580C05">
        <w:rPr>
          <w:rFonts w:ascii="Arial" w:eastAsia="SimSun" w:hAnsi="Arial" w:cs="Arial"/>
          <w:sz w:val="28"/>
          <w:szCs w:val="28"/>
        </w:rPr>
        <w:fldChar w:fldCharType="begin" w:fldLock="1">
          <w:ffData>
            <w:name w:val="Text1"/>
            <w:enabled/>
            <w:calcOnExit w:val="0"/>
            <w:textInput/>
          </w:ffData>
        </w:fldChar>
      </w:r>
      <w:bookmarkStart w:id="1" w:name="Text1"/>
      <w:r w:rsidRPr="00580C05">
        <w:rPr>
          <w:rFonts w:ascii="Arial" w:eastAsia="SimSun" w:hAnsi="Arial" w:cs="Arial"/>
          <w:sz w:val="28"/>
          <w:szCs w:val="28"/>
        </w:rPr>
        <w:instrText xml:space="preserve"> FORMTEXT </w:instrText>
      </w:r>
      <w:r w:rsidRPr="00580C05">
        <w:rPr>
          <w:rFonts w:ascii="Arial" w:eastAsia="SimSun" w:hAnsi="Arial" w:cs="Arial"/>
          <w:sz w:val="28"/>
          <w:szCs w:val="28"/>
        </w:rPr>
      </w:r>
      <w:r w:rsidRPr="00580C05">
        <w:rPr>
          <w:rFonts w:ascii="Arial" w:eastAsia="SimSun" w:hAnsi="Arial" w:cs="Arial"/>
          <w:sz w:val="28"/>
          <w:szCs w:val="28"/>
        </w:rPr>
        <w:fldChar w:fldCharType="separate"/>
      </w:r>
      <w:r w:rsidRPr="00580C05">
        <w:rPr>
          <w:rFonts w:ascii="Arial" w:eastAsia="SimSun" w:hAnsi="Arial" w:cs="Arial"/>
          <w:sz w:val="28"/>
          <w:szCs w:val="28"/>
        </w:rPr>
        <w:t>     </w:t>
      </w:r>
      <w:r w:rsidRPr="00580C05">
        <w:rPr>
          <w:rFonts w:ascii="Arial" w:eastAsia="SimSun" w:hAnsi="Arial" w:cs="Arial"/>
          <w:sz w:val="28"/>
          <w:szCs w:val="28"/>
        </w:rPr>
        <w:fldChar w:fldCharType="end"/>
      </w:r>
      <w:bookmarkEnd w:id="0"/>
      <w:bookmarkEnd w:id="1"/>
    </w:p>
    <w:p w14:paraId="753AD957" w14:textId="77777777" w:rsidR="00430631" w:rsidRPr="00580C05" w:rsidRDefault="005E78BC" w:rsidP="005E78BC">
      <w:pPr>
        <w:spacing w:before="40"/>
        <w:ind w:left="3240"/>
        <w:rPr>
          <w:rFonts w:ascii="Arial" w:eastAsia="SimSun" w:hAnsi="Arial" w:cs="Arial"/>
          <w:sz w:val="28"/>
          <w:szCs w:val="28"/>
        </w:rPr>
      </w:pPr>
      <w:r w:rsidRPr="00580C05">
        <w:rPr>
          <w:rFonts w:ascii="Arial" w:eastAsia="SimSun" w:hAnsi="Arial" w:cs="Arial"/>
          <w:sz w:val="28"/>
          <w:szCs w:val="28"/>
        </w:rPr>
        <w:fldChar w:fldCharType="begin" w:fldLock="1">
          <w:ffData>
            <w:name w:val="Text1"/>
            <w:enabled/>
            <w:calcOnExit w:val="0"/>
            <w:textInput/>
          </w:ffData>
        </w:fldChar>
      </w:r>
      <w:r w:rsidRPr="00580C05">
        <w:rPr>
          <w:rFonts w:ascii="Arial" w:eastAsia="SimSun" w:hAnsi="Arial" w:cs="Arial"/>
          <w:sz w:val="28"/>
          <w:szCs w:val="28"/>
        </w:rPr>
        <w:instrText xml:space="preserve"> FORMTEXT </w:instrText>
      </w:r>
      <w:r w:rsidRPr="00580C05">
        <w:rPr>
          <w:rFonts w:ascii="Arial" w:eastAsia="SimSun" w:hAnsi="Arial" w:cs="Arial"/>
          <w:sz w:val="28"/>
          <w:szCs w:val="28"/>
        </w:rPr>
      </w:r>
      <w:r w:rsidRPr="00580C05">
        <w:rPr>
          <w:rFonts w:ascii="Arial" w:eastAsia="SimSun" w:hAnsi="Arial" w:cs="Arial"/>
          <w:sz w:val="28"/>
          <w:szCs w:val="28"/>
        </w:rPr>
        <w:fldChar w:fldCharType="separate"/>
      </w:r>
      <w:r w:rsidRPr="00580C05">
        <w:rPr>
          <w:rFonts w:ascii="Arial" w:eastAsia="SimSun" w:hAnsi="Arial" w:cs="Arial"/>
          <w:sz w:val="28"/>
          <w:szCs w:val="28"/>
        </w:rPr>
        <w:t>     </w:t>
      </w:r>
      <w:r w:rsidRPr="00580C05">
        <w:rPr>
          <w:rFonts w:ascii="Arial" w:eastAsia="SimSun" w:hAnsi="Arial" w:cs="Arial"/>
          <w:sz w:val="28"/>
          <w:szCs w:val="28"/>
        </w:rPr>
        <w:fldChar w:fldCharType="end"/>
      </w:r>
    </w:p>
    <w:p w14:paraId="6DB0C6AE" w14:textId="77777777" w:rsidR="00430631" w:rsidRPr="00580C05" w:rsidRDefault="005E78BC" w:rsidP="005E78BC">
      <w:pPr>
        <w:spacing w:before="40"/>
        <w:ind w:left="3240"/>
        <w:rPr>
          <w:rFonts w:ascii="Arial" w:eastAsia="SimSun" w:hAnsi="Arial" w:cs="Arial"/>
          <w:sz w:val="28"/>
          <w:szCs w:val="28"/>
        </w:rPr>
      </w:pPr>
      <w:r w:rsidRPr="00580C05">
        <w:rPr>
          <w:rFonts w:ascii="Arial" w:eastAsia="SimSun" w:hAnsi="Arial" w:cs="Arial"/>
          <w:sz w:val="28"/>
          <w:szCs w:val="28"/>
        </w:rPr>
        <w:fldChar w:fldCharType="begin" w:fldLock="1">
          <w:ffData>
            <w:name w:val=""/>
            <w:enabled/>
            <w:calcOnExit w:val="0"/>
            <w:textInput/>
          </w:ffData>
        </w:fldChar>
      </w:r>
      <w:r w:rsidRPr="00580C05">
        <w:rPr>
          <w:rFonts w:ascii="Arial" w:eastAsia="SimSun" w:hAnsi="Arial" w:cs="Arial"/>
          <w:sz w:val="28"/>
          <w:szCs w:val="28"/>
        </w:rPr>
        <w:instrText xml:space="preserve"> FORMTEXT </w:instrText>
      </w:r>
      <w:r w:rsidRPr="00580C05">
        <w:rPr>
          <w:rFonts w:ascii="Arial" w:eastAsia="SimSun" w:hAnsi="Arial" w:cs="Arial"/>
          <w:sz w:val="28"/>
          <w:szCs w:val="28"/>
        </w:rPr>
      </w:r>
      <w:r w:rsidRPr="00580C05">
        <w:rPr>
          <w:rFonts w:ascii="Arial" w:eastAsia="SimSun" w:hAnsi="Arial" w:cs="Arial"/>
          <w:sz w:val="28"/>
          <w:szCs w:val="28"/>
        </w:rPr>
        <w:fldChar w:fldCharType="separate"/>
      </w:r>
      <w:r w:rsidRPr="00580C05">
        <w:rPr>
          <w:rFonts w:ascii="Arial" w:eastAsia="SimSun" w:hAnsi="Arial" w:cs="Arial"/>
          <w:sz w:val="28"/>
          <w:szCs w:val="28"/>
        </w:rPr>
        <w:t>     </w:t>
      </w:r>
      <w:r w:rsidRPr="00580C05">
        <w:rPr>
          <w:rFonts w:ascii="Arial" w:eastAsia="SimSun" w:hAnsi="Arial" w:cs="Arial"/>
          <w:sz w:val="28"/>
          <w:szCs w:val="28"/>
        </w:rPr>
        <w:fldChar w:fldCharType="end"/>
      </w:r>
    </w:p>
    <w:p w14:paraId="31C2E697" w14:textId="77777777" w:rsidR="00430631" w:rsidRPr="001A6F70" w:rsidRDefault="00446BA9">
      <w:pPr>
        <w:pStyle w:val="BodyText"/>
        <w:ind w:left="3240" w:firstLine="0"/>
        <w:rPr>
          <w:rFonts w:ascii="Arial Narrow" w:hAnsi="Arial Narrow" w:cs="Arial Narrow"/>
          <w:sz w:val="28"/>
          <w:szCs w:val="28"/>
        </w:rPr>
      </w:pPr>
      <w:r w:rsidRPr="00580C05">
        <w:rPr>
          <w:rFonts w:hint="eastAsia"/>
        </w:rPr>
        <w:t xml:space="preserve">EISC </w:t>
      </w:r>
      <w:r w:rsidRPr="00580C05">
        <w:rPr>
          <w:rFonts w:hint="eastAsia"/>
        </w:rPr>
        <w:t>的名称：</w:t>
      </w:r>
      <w:r w:rsidR="005E78BC" w:rsidRPr="00580C05">
        <w:rPr>
          <w:rFonts w:ascii="Arial" w:hAnsi="Arial" w:cs="Arial"/>
          <w:sz w:val="28"/>
          <w:szCs w:val="28"/>
        </w:rPr>
        <w:fldChar w:fldCharType="begin" w:fldLock="1">
          <w:ffData>
            <w:name w:val="Text1"/>
            <w:enabled/>
            <w:calcOnExit w:val="0"/>
            <w:textInput/>
          </w:ffData>
        </w:fldChar>
      </w:r>
      <w:r w:rsidR="005E78BC" w:rsidRPr="00580C05">
        <w:rPr>
          <w:rFonts w:ascii="Arial" w:hAnsi="Arial" w:cs="Arial"/>
          <w:sz w:val="28"/>
          <w:szCs w:val="28"/>
        </w:rPr>
        <w:instrText xml:space="preserve"> FORMTEXT </w:instrText>
      </w:r>
      <w:r w:rsidR="005E78BC" w:rsidRPr="00580C05">
        <w:rPr>
          <w:rFonts w:ascii="Arial" w:hAnsi="Arial" w:cs="Arial"/>
          <w:sz w:val="28"/>
          <w:szCs w:val="28"/>
        </w:rPr>
      </w:r>
      <w:r w:rsidR="005E78BC" w:rsidRPr="00580C05">
        <w:rPr>
          <w:rFonts w:ascii="Arial" w:hAnsi="Arial" w:cs="Arial"/>
          <w:sz w:val="28"/>
          <w:szCs w:val="28"/>
        </w:rPr>
        <w:fldChar w:fldCharType="separate"/>
      </w:r>
      <w:r w:rsidRPr="00580C05">
        <w:rPr>
          <w:rFonts w:ascii="Arial" w:hAnsi="Arial" w:cs="Arial"/>
          <w:sz w:val="28"/>
          <w:szCs w:val="28"/>
        </w:rPr>
        <w:t>     </w:t>
      </w:r>
      <w:r w:rsidR="005E78BC" w:rsidRPr="00580C05">
        <w:rPr>
          <w:rFonts w:ascii="Arial" w:hAnsi="Arial" w:cs="Arial"/>
          <w:sz w:val="28"/>
          <w:szCs w:val="28"/>
        </w:rPr>
        <w:fldChar w:fldCharType="end"/>
      </w:r>
    </w:p>
    <w:p w14:paraId="1D14FF8E" w14:textId="77777777" w:rsidR="009B3D8D" w:rsidRPr="00734003" w:rsidRDefault="009B3D8D">
      <w:pPr>
        <w:pStyle w:val="BodyText"/>
        <w:ind w:left="3240" w:firstLine="0"/>
        <w:rPr>
          <w:rFonts w:ascii="Arial Narrow" w:eastAsia="Arial Narrow" w:hAnsi="Arial Narrow" w:cs="Arial Narrow"/>
          <w:sz w:val="18"/>
          <w:szCs w:val="18"/>
        </w:rPr>
      </w:pPr>
    </w:p>
    <w:p w14:paraId="499CB61D" w14:textId="77777777" w:rsidR="00430631" w:rsidRPr="009B7E7A" w:rsidRDefault="00430631">
      <w:pPr>
        <w:rPr>
          <w:rFonts w:ascii="Arial Narrow" w:hAnsi="Arial Narrow" w:cs="Arial Narrow"/>
          <w:sz w:val="20"/>
          <w:szCs w:val="20"/>
        </w:rPr>
        <w:sectPr w:rsidR="00430631" w:rsidRPr="009B7E7A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1C0353F9" w14:textId="77777777" w:rsidR="00430631" w:rsidRPr="00580C05" w:rsidRDefault="00446BA9" w:rsidP="00580C05">
      <w:pPr>
        <w:spacing w:line="307" w:lineRule="auto"/>
        <w:ind w:left="270" w:right="-193"/>
        <w:rPr>
          <w:rFonts w:ascii="Arial Narrow" w:eastAsia="SimSun" w:hAnsi="Arial Narrow" w:cs="Calibri"/>
          <w:sz w:val="20"/>
          <w:szCs w:val="20"/>
        </w:rPr>
      </w:pP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北卡罗来纳州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 |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卫生与公众服务部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 </w:t>
      </w:r>
      <w:hyperlink r:id="rId14">
        <w:r w:rsidRPr="00580C05">
          <w:rPr>
            <w:rFonts w:ascii="Arial Narrow" w:eastAsia="SimSun" w:hAnsi="Arial Narrow" w:hint="eastAsia"/>
            <w:color w:val="0000FF"/>
            <w:sz w:val="20"/>
            <w:szCs w:val="20"/>
            <w:u w:val="single" w:color="0000FF"/>
          </w:rPr>
          <w:t>www.ncdhhs.gov</w:t>
        </w:r>
      </w:hyperlink>
      <w:r w:rsidRPr="00580C05">
        <w:rPr>
          <w:rFonts w:ascii="Arial Narrow" w:eastAsia="SimSun" w:hAnsi="Arial Narrow" w:hint="eastAsia"/>
          <w:color w:val="0000FF"/>
          <w:sz w:val="20"/>
          <w:szCs w:val="20"/>
        </w:rPr>
        <w:br w:type="textWrapping" w:clear="all"/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儿童与家庭福利司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 |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早期干预科</w:t>
      </w:r>
    </w:p>
    <w:p w14:paraId="46B93E57" w14:textId="77777777" w:rsidR="00580C05" w:rsidRDefault="00446BA9" w:rsidP="00E651F9">
      <w:pPr>
        <w:spacing w:line="219" w:lineRule="exact"/>
        <w:ind w:left="270" w:right="-193"/>
        <w:rPr>
          <w:rFonts w:ascii="Arial Narrow" w:eastAsia="SimSun" w:hAnsi="Arial Narrow"/>
          <w:color w:val="27415F"/>
          <w:sz w:val="20"/>
          <w:szCs w:val="20"/>
        </w:rPr>
      </w:pP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NCDHHS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是一个秉持机会均等的雇主和机会提供者。</w:t>
      </w:r>
    </w:p>
    <w:p w14:paraId="4B996300" w14:textId="77777777" w:rsidR="00430631" w:rsidRDefault="00446BA9" w:rsidP="00E651F9">
      <w:pPr>
        <w:spacing w:line="219" w:lineRule="exact"/>
        <w:ind w:left="270" w:right="-193"/>
      </w:pP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2011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年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 12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月、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2022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年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 3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月、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2023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年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 xml:space="preserve"> 1 </w:t>
      </w:r>
      <w:r w:rsidRPr="00580C05">
        <w:rPr>
          <w:rFonts w:ascii="Arial Narrow" w:eastAsia="SimSun" w:hAnsi="Arial Narrow" w:hint="eastAsia"/>
          <w:color w:val="27415F"/>
          <w:sz w:val="20"/>
          <w:szCs w:val="20"/>
        </w:rPr>
        <w:t>月</w:t>
      </w:r>
      <w:r>
        <w:rPr>
          <w:rFonts w:hint="eastAsia"/>
        </w:rPr>
        <w:br w:type="column"/>
      </w:r>
    </w:p>
    <w:p w14:paraId="5677D735" w14:textId="77777777" w:rsidR="00580C05" w:rsidRPr="00734003" w:rsidRDefault="00580C05" w:rsidP="00580C05">
      <w:pPr>
        <w:spacing w:before="240" w:line="219" w:lineRule="exact"/>
        <w:ind w:left="270" w:right="-193"/>
        <w:rPr>
          <w:rFonts w:ascii="Calibri" w:eastAsia="SimSun" w:hAnsi="Calibri" w:cs="Calibri"/>
          <w:sz w:val="24"/>
          <w:szCs w:val="24"/>
        </w:rPr>
      </w:pPr>
    </w:p>
    <w:p w14:paraId="4E87EEC9" w14:textId="77777777" w:rsidR="00430631" w:rsidRPr="001A6F70" w:rsidRDefault="00580C05" w:rsidP="00580C05">
      <w:pPr>
        <w:ind w:hanging="11"/>
        <w:rPr>
          <w:rFonts w:ascii="Calibri" w:eastAsia="SimSun" w:hAnsi="Calibri" w:cs="Calibri"/>
          <w:sz w:val="32"/>
          <w:szCs w:val="32"/>
        </w:rPr>
      </w:pPr>
      <w:r>
        <w:t xml:space="preserve">     </w:t>
      </w:r>
      <w:hyperlink r:id="rId15">
        <w:r w:rsidR="00BC679F">
          <w:rPr>
            <w:rFonts w:ascii="Calibri" w:eastAsia="SimSun" w:hint="eastAsia"/>
            <w:b/>
            <w:color w:val="E25B00"/>
            <w:sz w:val="32"/>
          </w:rPr>
          <w:t>www</w:t>
        </w:r>
        <w:r>
          <w:rPr>
            <w:rFonts w:ascii="Calibri" w:eastAsia="SimSun"/>
            <w:b/>
            <w:color w:val="E25B00"/>
            <w:sz w:val="32"/>
          </w:rPr>
          <w:t>.ncdhhs</w:t>
        </w:r>
        <w:r w:rsidR="00BC679F">
          <w:rPr>
            <w:rFonts w:ascii="Calibri" w:eastAsia="SimSun" w:hint="eastAsia"/>
            <w:b/>
            <w:color w:val="E25B00"/>
            <w:sz w:val="32"/>
          </w:rPr>
          <w:t>.gov</w:t>
        </w:r>
      </w:hyperlink>
      <w:r>
        <w:rPr>
          <w:rFonts w:ascii="Calibri" w:eastAsia="SimSun"/>
          <w:b/>
          <w:color w:val="E25B00"/>
          <w:sz w:val="32"/>
        </w:rPr>
        <w:t>/itp-beearly</w:t>
      </w:r>
    </w:p>
    <w:sectPr w:rsidR="00430631" w:rsidRPr="001A6F70" w:rsidSect="00580C05">
      <w:type w:val="continuous"/>
      <w:pgSz w:w="12240" w:h="15840"/>
      <w:pgMar w:top="480" w:right="300" w:bottom="0" w:left="420" w:header="720" w:footer="720" w:gutter="0"/>
      <w:cols w:num="2" w:space="720" w:equalWidth="0">
        <w:col w:w="6467" w:space="720"/>
        <w:col w:w="43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462503735">
    <w:abstractNumId w:val="0"/>
  </w:num>
  <w:num w:numId="2" w16cid:durableId="124911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ocumentProtection w:edit="forms" w:enforcement="1" w:cryptProviderType="rsaAES" w:cryptAlgorithmClass="hash" w:cryptAlgorithmType="typeAny" w:cryptAlgorithmSid="14" w:cryptSpinCount="100000" w:hash="HKXbMgNsZiH1m4UMl4EGfcIgmV14BPK8zibo/+hyIjlkCme9HcMlwCAICaNbpXTx4+w4pHeEp9s72mUa+StWBA==" w:salt="zrTG1d+bm5KQ/BOZODKd6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D5"/>
    <w:rsid w:val="000D73FD"/>
    <w:rsid w:val="000D759F"/>
    <w:rsid w:val="00190BA9"/>
    <w:rsid w:val="001A6F70"/>
    <w:rsid w:val="00211CBA"/>
    <w:rsid w:val="00226EAF"/>
    <w:rsid w:val="00262B89"/>
    <w:rsid w:val="002C2F6E"/>
    <w:rsid w:val="002F6AC0"/>
    <w:rsid w:val="00430631"/>
    <w:rsid w:val="00440F7A"/>
    <w:rsid w:val="00446BA9"/>
    <w:rsid w:val="004D4153"/>
    <w:rsid w:val="00512C47"/>
    <w:rsid w:val="00537E87"/>
    <w:rsid w:val="00580C05"/>
    <w:rsid w:val="005A741D"/>
    <w:rsid w:val="005D6844"/>
    <w:rsid w:val="005E78BC"/>
    <w:rsid w:val="00734003"/>
    <w:rsid w:val="007E577F"/>
    <w:rsid w:val="008078DE"/>
    <w:rsid w:val="008D787D"/>
    <w:rsid w:val="009B3D8D"/>
    <w:rsid w:val="009B7E7A"/>
    <w:rsid w:val="00A41BD5"/>
    <w:rsid w:val="00B37BF8"/>
    <w:rsid w:val="00BC679F"/>
    <w:rsid w:val="00CC34D8"/>
    <w:rsid w:val="00D26030"/>
    <w:rsid w:val="00DC5313"/>
    <w:rsid w:val="00DE0861"/>
    <w:rsid w:val="00E576A2"/>
    <w:rsid w:val="00E651F9"/>
    <w:rsid w:val="00F0545F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135F3"/>
  <w15:docId w15:val="{87A32361-F351-4658-A269-AA150402D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SimSun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SimSun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beearly.nc.gov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ncdhhs.go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bailey\AppData\Local\Temp\Temp1_Chinese%20(CH).zip\AT%20Care%20&amp;%20Cleaning_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 Care &amp; Cleaning_CH.dotx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Bailey, Andrea B.</dc:creator>
  <cp:lastModifiedBy>Bailey, Andrea B.</cp:lastModifiedBy>
  <cp:revision>1</cp:revision>
  <dcterms:created xsi:type="dcterms:W3CDTF">2023-08-07T20:59:00Z</dcterms:created>
  <dcterms:modified xsi:type="dcterms:W3CDTF">2023-08-07T21:00:00Z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