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FC53" w14:textId="77777777" w:rsidR="00430631" w:rsidRPr="00A90B95" w:rsidRDefault="00800546" w:rsidP="00C76261">
      <w:pPr>
        <w:spacing w:before="360"/>
        <w:ind w:left="1800"/>
        <w:rPr>
          <w:rFonts w:ascii="Arial Narrow" w:eastAsia="Arial Narrow" w:hAnsi="Arial Narrow" w:cs="Arial Narrow"/>
        </w:rPr>
      </w:pPr>
      <w:r w:rsidRPr="00A90B95">
        <w:rPr>
          <w:rFonts w:ascii="Arial Narrow"/>
          <w:b/>
          <w:noProof/>
          <w:color w:val="FE6700"/>
          <w:lang w:val="en-US"/>
        </w:rPr>
        <mc:AlternateContent>
          <mc:Choice Requires="wpg">
            <w:drawing>
              <wp:anchor distT="0" distB="0" distL="114300" distR="114300" simplePos="0" relativeHeight="251660800" behindDoc="1" locked="0" layoutInCell="1" allowOverlap="1" wp14:anchorId="3FAD9385" wp14:editId="01013288">
                <wp:simplePos x="0" y="0"/>
                <wp:positionH relativeFrom="column">
                  <wp:posOffset>97971</wp:posOffset>
                </wp:positionH>
                <wp:positionV relativeFrom="paragraph">
                  <wp:posOffset>65314</wp:posOffset>
                </wp:positionV>
                <wp:extent cx="7005229" cy="9178927"/>
                <wp:effectExtent l="0" t="0" r="0" b="3175"/>
                <wp:wrapNone/>
                <wp:docPr id="17" name="Group 17"/>
                <wp:cNvGraphicFramePr/>
                <a:graphic xmlns:a="http://schemas.openxmlformats.org/drawingml/2006/main">
                  <a:graphicData uri="http://schemas.microsoft.com/office/word/2010/wordprocessingGroup">
                    <wpg:wgp>
                      <wpg:cNvGrpSpPr/>
                      <wpg:grpSpPr>
                        <a:xfrm>
                          <a:off x="0" y="0"/>
                          <a:ext cx="7005229" cy="9178927"/>
                          <a:chOff x="66681" y="666783"/>
                          <a:chExt cx="7005819" cy="9179379"/>
                        </a:xfrm>
                      </wpg:grpSpPr>
                      <pic:pic xmlns:pic="http://schemas.openxmlformats.org/drawingml/2006/picture">
                        <pic:nvPicPr>
                          <pic:cNvPr id="5" name="Picture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66681" y="666783"/>
                            <a:ext cx="987425" cy="1435100"/>
                          </a:xfrm>
                          <a:prstGeom prst="rect">
                            <a:avLst/>
                          </a:prstGeom>
                          <a:noFill/>
                        </pic:spPr>
                      </pic:pic>
                      <pic:pic xmlns:pic="http://schemas.openxmlformats.org/drawingml/2006/picture">
                        <pic:nvPicPr>
                          <pic:cNvPr id="7"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2505100" y="4627025"/>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322418" y="7669332"/>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65620" y="9281012"/>
                            <a:ext cx="1706880" cy="565150"/>
                          </a:xfrm>
                          <a:prstGeom prst="rect">
                            <a:avLst/>
                          </a:prstGeom>
                        </pic:spPr>
                      </pic:pic>
                      <wps:wsp>
                        <wps:cNvPr id="217" name="Text Box 2"/>
                        <wps:cNvSpPr txBox="1">
                          <a:spLocks noChangeArrowheads="1"/>
                        </wps:cNvSpPr>
                        <wps:spPr bwMode="auto">
                          <a:xfrm>
                            <a:off x="4197135" y="4790414"/>
                            <a:ext cx="2613814" cy="1335405"/>
                          </a:xfrm>
                          <a:custGeom>
                            <a:avLst/>
                            <a:gdLst>
                              <a:gd name="connsiteX0" fmla="*/ 0 w 2613814"/>
                              <a:gd name="connsiteY0" fmla="*/ 0 h 1335405"/>
                              <a:gd name="connsiteX1" fmla="*/ 496625 w 2613814"/>
                              <a:gd name="connsiteY1" fmla="*/ 0 h 1335405"/>
                              <a:gd name="connsiteX2" fmla="*/ 940973 w 2613814"/>
                              <a:gd name="connsiteY2" fmla="*/ 0 h 1335405"/>
                              <a:gd name="connsiteX3" fmla="*/ 1411460 w 2613814"/>
                              <a:gd name="connsiteY3" fmla="*/ 0 h 1335405"/>
                              <a:gd name="connsiteX4" fmla="*/ 1960361 w 2613814"/>
                              <a:gd name="connsiteY4" fmla="*/ 0 h 1335405"/>
                              <a:gd name="connsiteX5" fmla="*/ 2613814 w 2613814"/>
                              <a:gd name="connsiteY5" fmla="*/ 0 h 1335405"/>
                              <a:gd name="connsiteX6" fmla="*/ 2613814 w 2613814"/>
                              <a:gd name="connsiteY6" fmla="*/ 418427 h 1335405"/>
                              <a:gd name="connsiteX7" fmla="*/ 2613814 w 2613814"/>
                              <a:gd name="connsiteY7" fmla="*/ 823500 h 1335405"/>
                              <a:gd name="connsiteX8" fmla="*/ 2613814 w 2613814"/>
                              <a:gd name="connsiteY8" fmla="*/ 1335405 h 1335405"/>
                              <a:gd name="connsiteX9" fmla="*/ 2091051 w 2613814"/>
                              <a:gd name="connsiteY9" fmla="*/ 1335405 h 1335405"/>
                              <a:gd name="connsiteX10" fmla="*/ 1620565 w 2613814"/>
                              <a:gd name="connsiteY10" fmla="*/ 1335405 h 1335405"/>
                              <a:gd name="connsiteX11" fmla="*/ 1045526 w 2613814"/>
                              <a:gd name="connsiteY11" fmla="*/ 1335405 h 1335405"/>
                              <a:gd name="connsiteX12" fmla="*/ 548901 w 2613814"/>
                              <a:gd name="connsiteY12" fmla="*/ 1335405 h 1335405"/>
                              <a:gd name="connsiteX13" fmla="*/ 0 w 2613814"/>
                              <a:gd name="connsiteY13" fmla="*/ 1335405 h 1335405"/>
                              <a:gd name="connsiteX14" fmla="*/ 0 w 2613814"/>
                              <a:gd name="connsiteY14" fmla="*/ 876916 h 1335405"/>
                              <a:gd name="connsiteX15" fmla="*/ 0 w 2613814"/>
                              <a:gd name="connsiteY15" fmla="*/ 445135 h 1335405"/>
                              <a:gd name="connsiteX16" fmla="*/ 0 w 2613814"/>
                              <a:gd name="connsiteY16" fmla="*/ 0 h 133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3814" h="1335405" fill="none" extrusionOk="0">
                                <a:moveTo>
                                  <a:pt x="0" y="0"/>
                                </a:moveTo>
                                <a:cubicBezTo>
                                  <a:pt x="162746" y="-30893"/>
                                  <a:pt x="325143" y="36684"/>
                                  <a:pt x="496625" y="0"/>
                                </a:cubicBezTo>
                                <a:cubicBezTo>
                                  <a:pt x="668107" y="-36684"/>
                                  <a:pt x="780174" y="25870"/>
                                  <a:pt x="940973" y="0"/>
                                </a:cubicBezTo>
                                <a:cubicBezTo>
                                  <a:pt x="1101772" y="-25870"/>
                                  <a:pt x="1244755" y="47114"/>
                                  <a:pt x="1411460" y="0"/>
                                </a:cubicBezTo>
                                <a:cubicBezTo>
                                  <a:pt x="1578165" y="-47114"/>
                                  <a:pt x="1718368" y="34580"/>
                                  <a:pt x="1960361" y="0"/>
                                </a:cubicBezTo>
                                <a:cubicBezTo>
                                  <a:pt x="2202354" y="-34580"/>
                                  <a:pt x="2443348" y="41129"/>
                                  <a:pt x="2613814" y="0"/>
                                </a:cubicBezTo>
                                <a:cubicBezTo>
                                  <a:pt x="2645203" y="208942"/>
                                  <a:pt x="2589559" y="332275"/>
                                  <a:pt x="2613814" y="418427"/>
                                </a:cubicBezTo>
                                <a:cubicBezTo>
                                  <a:pt x="2638069" y="504579"/>
                                  <a:pt x="2592064" y="660702"/>
                                  <a:pt x="2613814" y="823500"/>
                                </a:cubicBezTo>
                                <a:cubicBezTo>
                                  <a:pt x="2635564" y="986298"/>
                                  <a:pt x="2589303" y="1130809"/>
                                  <a:pt x="2613814" y="1335405"/>
                                </a:cubicBezTo>
                                <a:cubicBezTo>
                                  <a:pt x="2457426" y="1380561"/>
                                  <a:pt x="2207003" y="1283429"/>
                                  <a:pt x="2091051" y="1335405"/>
                                </a:cubicBezTo>
                                <a:cubicBezTo>
                                  <a:pt x="1975099" y="1387381"/>
                                  <a:pt x="1784868" y="1327388"/>
                                  <a:pt x="1620565" y="1335405"/>
                                </a:cubicBezTo>
                                <a:cubicBezTo>
                                  <a:pt x="1456262" y="1343422"/>
                                  <a:pt x="1226383" y="1315753"/>
                                  <a:pt x="1045526" y="1335405"/>
                                </a:cubicBezTo>
                                <a:cubicBezTo>
                                  <a:pt x="864669" y="1355057"/>
                                  <a:pt x="700368" y="1315612"/>
                                  <a:pt x="548901" y="1335405"/>
                                </a:cubicBezTo>
                                <a:cubicBezTo>
                                  <a:pt x="397434" y="1355198"/>
                                  <a:pt x="184967" y="1329784"/>
                                  <a:pt x="0" y="1335405"/>
                                </a:cubicBezTo>
                                <a:cubicBezTo>
                                  <a:pt x="-34852" y="1161611"/>
                                  <a:pt x="45894" y="1039913"/>
                                  <a:pt x="0" y="876916"/>
                                </a:cubicBezTo>
                                <a:cubicBezTo>
                                  <a:pt x="-45894" y="713919"/>
                                  <a:pt x="29441" y="613613"/>
                                  <a:pt x="0" y="445135"/>
                                </a:cubicBezTo>
                                <a:cubicBezTo>
                                  <a:pt x="-29441" y="276657"/>
                                  <a:pt x="20140" y="134229"/>
                                  <a:pt x="0" y="0"/>
                                </a:cubicBezTo>
                                <a:close/>
                              </a:path>
                              <a:path w="2613814" h="1335405" stroke="0" extrusionOk="0">
                                <a:moveTo>
                                  <a:pt x="0" y="0"/>
                                </a:moveTo>
                                <a:cubicBezTo>
                                  <a:pt x="218271" y="-40333"/>
                                  <a:pt x="281238" y="56852"/>
                                  <a:pt x="496625" y="0"/>
                                </a:cubicBezTo>
                                <a:cubicBezTo>
                                  <a:pt x="712013" y="-56852"/>
                                  <a:pt x="786383" y="29129"/>
                                  <a:pt x="940973" y="0"/>
                                </a:cubicBezTo>
                                <a:cubicBezTo>
                                  <a:pt x="1095563" y="-29129"/>
                                  <a:pt x="1238705" y="68174"/>
                                  <a:pt x="1516012" y="0"/>
                                </a:cubicBezTo>
                                <a:cubicBezTo>
                                  <a:pt x="1793319" y="-68174"/>
                                  <a:pt x="1794140" y="22308"/>
                                  <a:pt x="2012637" y="0"/>
                                </a:cubicBezTo>
                                <a:cubicBezTo>
                                  <a:pt x="2231135" y="-22308"/>
                                  <a:pt x="2345477" y="36400"/>
                                  <a:pt x="2613814" y="0"/>
                                </a:cubicBezTo>
                                <a:cubicBezTo>
                                  <a:pt x="2655701" y="130290"/>
                                  <a:pt x="2557551" y="276853"/>
                                  <a:pt x="2613814" y="471843"/>
                                </a:cubicBezTo>
                                <a:cubicBezTo>
                                  <a:pt x="2670077" y="666833"/>
                                  <a:pt x="2608649" y="712651"/>
                                  <a:pt x="2613814" y="916978"/>
                                </a:cubicBezTo>
                                <a:cubicBezTo>
                                  <a:pt x="2618979" y="1121305"/>
                                  <a:pt x="2602757" y="1169728"/>
                                  <a:pt x="2613814" y="1335405"/>
                                </a:cubicBezTo>
                                <a:cubicBezTo>
                                  <a:pt x="2509335" y="1365383"/>
                                  <a:pt x="2282161" y="1325511"/>
                                  <a:pt x="2143327" y="1335405"/>
                                </a:cubicBezTo>
                                <a:cubicBezTo>
                                  <a:pt x="2004493" y="1345299"/>
                                  <a:pt x="1776091" y="1322323"/>
                                  <a:pt x="1620565" y="1335405"/>
                                </a:cubicBezTo>
                                <a:cubicBezTo>
                                  <a:pt x="1465039" y="1348487"/>
                                  <a:pt x="1324890" y="1306314"/>
                                  <a:pt x="1097802" y="1335405"/>
                                </a:cubicBezTo>
                                <a:cubicBezTo>
                                  <a:pt x="870714" y="1364496"/>
                                  <a:pt x="757025" y="1292777"/>
                                  <a:pt x="601177" y="1335405"/>
                                </a:cubicBezTo>
                                <a:cubicBezTo>
                                  <a:pt x="445329" y="1378033"/>
                                  <a:pt x="139448" y="1281043"/>
                                  <a:pt x="0" y="1335405"/>
                                </a:cubicBezTo>
                                <a:cubicBezTo>
                                  <a:pt x="-16557" y="1138411"/>
                                  <a:pt x="35905" y="1097000"/>
                                  <a:pt x="0" y="863562"/>
                                </a:cubicBezTo>
                                <a:cubicBezTo>
                                  <a:pt x="-35905" y="630124"/>
                                  <a:pt x="51177" y="501380"/>
                                  <a:pt x="0" y="391719"/>
                                </a:cubicBezTo>
                                <a:cubicBezTo>
                                  <a:pt x="-51177" y="282058"/>
                                  <a:pt x="24635" y="195221"/>
                                  <a:pt x="0" y="0"/>
                                </a:cubicBezTo>
                                <a:close/>
                              </a:path>
                            </a:pathLst>
                          </a:custGeom>
                          <a:solidFill>
                            <a:srgbClr val="FFFFFF"/>
                          </a:solidFill>
                          <a:ln w="38100">
                            <a:solidFill>
                              <a:schemeClr val="accent6"/>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A6C8C03" w14:textId="77777777" w:rsidR="00734003" w:rsidRPr="00F12D89" w:rsidRDefault="00734003" w:rsidP="00CC34D8">
                              <w:pPr>
                                <w:ind w:left="187" w:right="187"/>
                                <w:jc w:val="center"/>
                                <w:rPr>
                                  <w:rFonts w:ascii="Arial Narrow" w:hAnsi="Arial Narrow"/>
                                  <w:sz w:val="21"/>
                                  <w:szCs w:val="21"/>
                                </w:rPr>
                              </w:pPr>
                              <w:r w:rsidRPr="00F12D89">
                                <w:rPr>
                                  <w:rFonts w:ascii="Arial Narrow" w:hAnsi="Arial Narrow"/>
                                  <w:b/>
                                  <w:i/>
                                  <w:sz w:val="24"/>
                                  <w:szCs w:val="21"/>
                                </w:rPr>
                                <w:t>Les familles et les enfants bénéficieront de la technologie d'assistance de la bibliothèque de prêt si nous prenons tous le temps à un entretien et un nettoyage adéquats.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AD9385" id="Group 17" o:spid="_x0000_s1026" style="position:absolute;left:0;text-align:left;margin-left:7.7pt;margin-top:5.15pt;width:551.6pt;height:722.75pt;z-index:-251655680;mso-width-relative:margin;mso-height-relative:margin" coordorigin="666,6667" coordsize="70058,917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66;top:6667;width:9875;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9" o:title=""/>
                </v:shape>
                <v:shape id="Picture 10" o:spid="_x0000_s1028" type="#_x0000_t75" style="position:absolute;left:25051;top:46270;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0" o:title=""/>
                </v:shape>
                <v:shape id="Picture 3" o:spid="_x0000_s1029" type="#_x0000_t75" style="position:absolute;left:3224;top:76693;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1" o:title=""/>
                </v:shape>
                <v:shape id="Picture 2" o:spid="_x0000_s1030" type="#_x0000_t75" style="position:absolute;left:53656;top:92810;width:17069;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2" o:title="" chromakey="white"/>
                </v:shape>
                <v:shapetype id="_x0000_t202" coordsize="21600,21600" o:spt="202" path="m,l,21600r21600,l21600,xe">
                  <v:stroke joinstyle="miter"/>
                  <v:path gradientshapeok="t" o:connecttype="rect"/>
                </v:shapetype>
                <v:shape id="Text Box 2" o:spid="_x0000_s1031" type="#_x0000_t202" style="position:absolute;left:41971;top:47904;width:26138;height:1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" strokecolor="#f79646 [3209]" strokeweight="3pt">
                  <v:textbox>
                    <w:txbxContent>
                      <w:p w14:paraId="1A6C8C03" w14:textId="77777777" w:rsidR="00734003" w:rsidRPr="00F12D89" w:rsidRDefault="00734003" w:rsidP="00CC34D8">
                        <w:pPr>
                          <w:ind w:left="187" w:right="187"/>
                          <w:jc w:val="center"/>
                          <w:rPr>
                            <w:rFonts w:ascii="Arial Narrow" w:hAnsi="Arial Narrow"/>
                            <w:sz w:val="21"/>
                            <w:szCs w:val="21"/>
                          </w:rPr>
                        </w:pPr>
                        <w:r w:rsidRPr="00F12D89">
                          <w:rPr>
                            <w:rFonts w:ascii="Arial Narrow" w:hAnsi="Arial Narrow"/>
                            <w:b/>
                            <w:i/>
                            <w:sz w:val="24"/>
                            <w:szCs w:val="21"/>
                          </w:rPr>
                          <w:t>Les familles et les enfants bénéficieront de la technologie d'assistance de la bibliothèque de prêt si nous prenons tous le temps à un entretien et un nettoyage adéquats.</w:t>
                        </w:r>
                      </w:p>
                    </w:txbxContent>
                  </v:textbox>
                </v:shape>
              </v:group>
            </w:pict>
          </mc:Fallback>
        </mc:AlternateContent>
      </w:r>
      <w:r w:rsidR="00211CBA" w:rsidRPr="00A90B95">
        <w:rPr>
          <w:rFonts w:ascii="Arial Narrow"/>
          <w:b/>
          <w:noProof/>
          <w:color w:val="FE6700"/>
          <w:lang w:val="en-US"/>
        </w:rPr>
        <w:drawing>
          <wp:anchor distT="0" distB="0" distL="114300" distR="114300" simplePos="0" relativeHeight="251659776" behindDoc="1" locked="0" layoutInCell="1" allowOverlap="1" wp14:anchorId="25FC3D63" wp14:editId="58CBB85C">
            <wp:simplePos x="0" y="0"/>
            <wp:positionH relativeFrom="column">
              <wp:posOffset>0</wp:posOffset>
            </wp:positionH>
            <wp:positionV relativeFrom="paragraph">
              <wp:posOffset>5286</wp:posOffset>
            </wp:positionV>
            <wp:extent cx="7315200" cy="956437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9564370"/>
                    </a:xfrm>
                    <a:prstGeom prst="rect">
                      <a:avLst/>
                    </a:prstGeom>
                  </pic:spPr>
                </pic:pic>
              </a:graphicData>
            </a:graphic>
          </wp:anchor>
        </w:drawing>
      </w:r>
      <w:r w:rsidR="00211CBA" w:rsidRPr="00A90B95">
        <w:rPr>
          <w:rFonts w:ascii="Arial Narrow"/>
          <w:b/>
          <w:color w:val="FE6700"/>
        </w:rPr>
        <w:t xml:space="preserve">Programme pour nourrissons et </w:t>
      </w:r>
      <w:r w:rsidR="00052354" w:rsidRPr="00A90B95">
        <w:rPr>
          <w:rFonts w:ascii="Arial Narrow"/>
          <w:b/>
          <w:color w:val="FE6700"/>
        </w:rPr>
        <w:t>tout-petits</w:t>
      </w:r>
      <w:r w:rsidR="00211CBA" w:rsidRPr="00A90B95">
        <w:rPr>
          <w:rFonts w:ascii="Arial Narrow"/>
          <w:b/>
          <w:color w:val="FE6700"/>
        </w:rPr>
        <w:t xml:space="preserve"> de </w:t>
      </w:r>
      <w:r w:rsidR="00C76261">
        <w:rPr>
          <w:rFonts w:ascii="Arial Narrow"/>
          <w:b/>
          <w:color w:val="FE6700"/>
        </w:rPr>
        <w:t>NC</w:t>
      </w:r>
    </w:p>
    <w:p w14:paraId="2338A477" w14:textId="77777777" w:rsidR="00430631" w:rsidRPr="00800546" w:rsidRDefault="00446BA9" w:rsidP="00734003">
      <w:pPr>
        <w:ind w:left="1800"/>
        <w:rPr>
          <w:rFonts w:ascii="Georgia" w:eastAsia="Georgia" w:hAnsi="Georgia" w:cs="Georgia"/>
          <w:sz w:val="30"/>
          <w:szCs w:val="30"/>
        </w:rPr>
      </w:pPr>
      <w:r w:rsidRPr="00800546">
        <w:rPr>
          <w:rFonts w:ascii="Georgia" w:hAnsi="Georgia"/>
          <w:b/>
          <w:color w:val="FE6700"/>
          <w:sz w:val="30"/>
          <w:szCs w:val="30"/>
        </w:rPr>
        <w:t>Plutôt vous le saurez, mieux ils se développeront</w:t>
      </w:r>
    </w:p>
    <w:p w14:paraId="4F0A386E" w14:textId="77777777" w:rsidR="00430631" w:rsidRDefault="00430631">
      <w:pPr>
        <w:rPr>
          <w:rFonts w:ascii="Georgia" w:eastAsia="Georgia" w:hAnsi="Georgia" w:cs="Georgia"/>
          <w:b/>
          <w:bCs/>
          <w:sz w:val="20"/>
          <w:szCs w:val="20"/>
        </w:rPr>
      </w:pPr>
    </w:p>
    <w:p w14:paraId="5623AD93" w14:textId="77777777" w:rsidR="00430631" w:rsidRDefault="00430631">
      <w:pPr>
        <w:spacing w:before="4"/>
        <w:rPr>
          <w:rFonts w:ascii="Georgia" w:eastAsia="Georgia" w:hAnsi="Georgia" w:cs="Georgia"/>
          <w:b/>
          <w:bCs/>
          <w:sz w:val="24"/>
          <w:szCs w:val="24"/>
        </w:rPr>
      </w:pPr>
    </w:p>
    <w:p w14:paraId="31C6C389" w14:textId="77777777" w:rsidR="00430631" w:rsidRPr="00800546" w:rsidRDefault="00446BA9" w:rsidP="00734003">
      <w:pPr>
        <w:ind w:left="1800"/>
        <w:rPr>
          <w:rFonts w:ascii="Georgia" w:eastAsia="Georgia" w:hAnsi="Georgia" w:cs="Georgia"/>
          <w:sz w:val="40"/>
          <w:szCs w:val="40"/>
        </w:rPr>
      </w:pPr>
      <w:r w:rsidRPr="00800546">
        <w:rPr>
          <w:rFonts w:ascii="Georgia"/>
          <w:b/>
          <w:color w:val="E25B00"/>
          <w:sz w:val="40"/>
          <w:szCs w:val="40"/>
        </w:rPr>
        <w:t>Programme des pr</w:t>
      </w:r>
      <w:r w:rsidRPr="00800546">
        <w:rPr>
          <w:rFonts w:ascii="Georgia"/>
          <w:b/>
          <w:color w:val="E25B00"/>
          <w:sz w:val="40"/>
          <w:szCs w:val="40"/>
        </w:rPr>
        <w:t>ê</w:t>
      </w:r>
      <w:r w:rsidRPr="00800546">
        <w:rPr>
          <w:rFonts w:ascii="Georgia"/>
          <w:b/>
          <w:color w:val="E25B00"/>
          <w:sz w:val="40"/>
          <w:szCs w:val="40"/>
        </w:rPr>
        <w:t>ts de la technologie d'assistance</w:t>
      </w:r>
    </w:p>
    <w:p w14:paraId="31481E29" w14:textId="77777777" w:rsidR="00430631" w:rsidRPr="00800546" w:rsidRDefault="00446BA9" w:rsidP="00262B89">
      <w:pPr>
        <w:pStyle w:val="Heading1"/>
        <w:spacing w:before="360"/>
        <w:ind w:left="274"/>
        <w:rPr>
          <w:b w:val="0"/>
          <w:bCs w:val="0"/>
          <w:sz w:val="24"/>
          <w:szCs w:val="24"/>
        </w:rPr>
      </w:pPr>
      <w:r w:rsidRPr="00800546">
        <w:rPr>
          <w:sz w:val="24"/>
          <w:szCs w:val="24"/>
        </w:rPr>
        <w:t>Instructions d'entretien et de nettoyage</w:t>
      </w:r>
    </w:p>
    <w:p w14:paraId="36B9D7FF" w14:textId="77777777" w:rsidR="00430631" w:rsidRPr="00A90B95" w:rsidRDefault="00446BA9" w:rsidP="00262B89">
      <w:pPr>
        <w:spacing w:before="187" w:line="285" w:lineRule="auto"/>
        <w:ind w:left="270" w:right="717"/>
        <w:rPr>
          <w:rFonts w:ascii="Calibri" w:eastAsia="Calibri" w:hAnsi="Calibri" w:cs="Calibri"/>
          <w:sz w:val="23"/>
          <w:szCs w:val="23"/>
        </w:rPr>
      </w:pPr>
      <w:r w:rsidRPr="00A90B95">
        <w:rPr>
          <w:rFonts w:ascii="Calibri" w:hAnsi="Calibri"/>
          <w:i/>
          <w:sz w:val="23"/>
          <w:szCs w:val="23"/>
        </w:rPr>
        <w:t>Une partie importante de l'entretien du dispositif de la technologie d'assistance est le nettoyage après chaque utilisation ou sur une base régulière. Un entretien et un nettoyage adéquats du dispositif qui permet à votre famille d'en profiter pleinement. Cela contribue également à assurer la sécurité de votre enfant.</w:t>
      </w:r>
    </w:p>
    <w:p w14:paraId="12A027F5" w14:textId="77777777" w:rsidR="00430631" w:rsidRPr="00A90B95" w:rsidRDefault="00430631" w:rsidP="00CC34D8">
      <w:pPr>
        <w:spacing w:before="3"/>
        <w:ind w:left="1710"/>
        <w:rPr>
          <w:rFonts w:ascii="Calibri" w:eastAsia="Calibri" w:hAnsi="Calibri" w:cs="Calibri"/>
          <w:i/>
          <w:sz w:val="23"/>
          <w:szCs w:val="23"/>
        </w:rPr>
      </w:pPr>
    </w:p>
    <w:p w14:paraId="25299F13" w14:textId="77777777" w:rsidR="00430631" w:rsidRPr="00A90B95" w:rsidRDefault="00446BA9" w:rsidP="00262B89">
      <w:pPr>
        <w:pStyle w:val="BodyText"/>
        <w:ind w:left="270" w:right="720" w:firstLine="0"/>
        <w:rPr>
          <w:sz w:val="23"/>
          <w:szCs w:val="23"/>
        </w:rPr>
      </w:pPr>
      <w:r w:rsidRPr="00A90B95">
        <w:rPr>
          <w:sz w:val="23"/>
          <w:szCs w:val="23"/>
        </w:rPr>
        <w:t>Suivez les instructions du fabricant pour le nettoyage du dispositif, si disponible. Sinon:</w:t>
      </w:r>
    </w:p>
    <w:p w14:paraId="48C850CD" w14:textId="77777777" w:rsidR="00430631" w:rsidRPr="00A90B95" w:rsidRDefault="00446BA9" w:rsidP="001A6F70">
      <w:pPr>
        <w:pStyle w:val="BodyText"/>
        <w:numPr>
          <w:ilvl w:val="0"/>
          <w:numId w:val="2"/>
        </w:numPr>
        <w:spacing w:before="56" w:line="286" w:lineRule="auto"/>
        <w:ind w:left="576" w:right="720" w:hanging="288"/>
        <w:rPr>
          <w:sz w:val="23"/>
          <w:szCs w:val="23"/>
        </w:rPr>
      </w:pPr>
      <w:r w:rsidRPr="00A90B95">
        <w:rPr>
          <w:sz w:val="23"/>
          <w:szCs w:val="23"/>
        </w:rPr>
        <w:t>Utilisez une lingette de nettoyage ou un désinfectant sur une serviette en papier ou une éponge légèrement humide pour nettoyer le dispositif. Évitez de pulvériser de produits de nettoyages directement sur le dispositif.</w:t>
      </w:r>
    </w:p>
    <w:p w14:paraId="47D0AB74" w14:textId="77777777" w:rsidR="00430631" w:rsidRPr="00A90B95" w:rsidRDefault="00446BA9" w:rsidP="001A6F70">
      <w:pPr>
        <w:pStyle w:val="BodyText"/>
        <w:numPr>
          <w:ilvl w:val="0"/>
          <w:numId w:val="2"/>
        </w:numPr>
        <w:spacing w:before="56" w:line="286" w:lineRule="auto"/>
        <w:ind w:left="576" w:right="720" w:hanging="288"/>
        <w:rPr>
          <w:sz w:val="23"/>
          <w:szCs w:val="23"/>
        </w:rPr>
      </w:pPr>
      <w:r w:rsidRPr="00A90B95">
        <w:rPr>
          <w:sz w:val="23"/>
          <w:szCs w:val="23"/>
        </w:rPr>
        <w:t>Évitez d'utiliser trop des produits de nettoyages liquides ou agressifs qui pourraient endommager le dispositif.</w:t>
      </w:r>
    </w:p>
    <w:p w14:paraId="2B4E58F5" w14:textId="77777777" w:rsidR="00430631" w:rsidRPr="00800546" w:rsidRDefault="00446BA9" w:rsidP="001A6F70">
      <w:pPr>
        <w:pStyle w:val="BodyText"/>
        <w:numPr>
          <w:ilvl w:val="0"/>
          <w:numId w:val="2"/>
        </w:numPr>
        <w:spacing w:before="56" w:line="286" w:lineRule="auto"/>
        <w:ind w:left="576" w:right="720" w:hanging="288"/>
      </w:pPr>
      <w:r w:rsidRPr="00A90B95">
        <w:rPr>
          <w:sz w:val="23"/>
          <w:szCs w:val="23"/>
        </w:rPr>
        <w:t>Séchez le dispositif avec un chiffon après le nettoyage</w:t>
      </w:r>
      <w:r w:rsidRPr="00800546">
        <w:t>.</w:t>
      </w:r>
    </w:p>
    <w:p w14:paraId="77B78458" w14:textId="77777777" w:rsidR="00430631" w:rsidRDefault="00430631">
      <w:pPr>
        <w:rPr>
          <w:rFonts w:ascii="Calibri" w:eastAsia="Calibri" w:hAnsi="Calibri" w:cs="Calibri"/>
          <w:sz w:val="20"/>
          <w:szCs w:val="20"/>
        </w:rPr>
      </w:pPr>
    </w:p>
    <w:p w14:paraId="565D1FE6" w14:textId="77777777" w:rsidR="00430631" w:rsidRDefault="00430631">
      <w:pPr>
        <w:rPr>
          <w:rFonts w:ascii="Calibri" w:eastAsia="Calibri" w:hAnsi="Calibri" w:cs="Calibri"/>
          <w:sz w:val="20"/>
          <w:szCs w:val="20"/>
        </w:rPr>
      </w:pPr>
    </w:p>
    <w:p w14:paraId="4D9DA52D" w14:textId="77777777" w:rsidR="00430631" w:rsidRDefault="00430631">
      <w:pPr>
        <w:spacing w:before="5"/>
        <w:rPr>
          <w:rFonts w:ascii="Calibri" w:eastAsia="Calibri" w:hAnsi="Calibri" w:cs="Calibri"/>
          <w:sz w:val="18"/>
          <w:szCs w:val="18"/>
        </w:rPr>
      </w:pPr>
    </w:p>
    <w:p w14:paraId="33D69B65" w14:textId="77777777" w:rsidR="00734003" w:rsidRDefault="00734003">
      <w:pPr>
        <w:pStyle w:val="Heading1"/>
      </w:pPr>
    </w:p>
    <w:p w14:paraId="4B1448AF" w14:textId="77777777" w:rsidR="00CC34D8" w:rsidRDefault="00CC34D8">
      <w:pPr>
        <w:pStyle w:val="Heading1"/>
      </w:pPr>
    </w:p>
    <w:p w14:paraId="643536FE" w14:textId="77777777" w:rsidR="00CC34D8" w:rsidRDefault="00CC34D8">
      <w:pPr>
        <w:pStyle w:val="Heading1"/>
      </w:pPr>
    </w:p>
    <w:p w14:paraId="688B8ACF" w14:textId="77777777" w:rsidR="00CC34D8" w:rsidRDefault="00CC34D8">
      <w:pPr>
        <w:pStyle w:val="Heading1"/>
      </w:pPr>
    </w:p>
    <w:p w14:paraId="4C590D8D" w14:textId="77777777" w:rsidR="00430631" w:rsidRPr="00A90B95" w:rsidRDefault="00446BA9" w:rsidP="00262B89">
      <w:pPr>
        <w:pStyle w:val="Heading1"/>
        <w:spacing w:before="132"/>
        <w:ind w:left="270"/>
        <w:rPr>
          <w:b w:val="0"/>
          <w:bCs w:val="0"/>
          <w:sz w:val="23"/>
          <w:szCs w:val="23"/>
        </w:rPr>
      </w:pPr>
      <w:r w:rsidRPr="00A90B95">
        <w:rPr>
          <w:sz w:val="23"/>
          <w:szCs w:val="23"/>
        </w:rPr>
        <w:t>Plus de conseils</w:t>
      </w:r>
    </w:p>
    <w:p w14:paraId="0F69B8B6" w14:textId="77777777" w:rsidR="00430631" w:rsidRPr="005415B8" w:rsidRDefault="00446BA9" w:rsidP="001A6F70">
      <w:pPr>
        <w:pStyle w:val="BodyText"/>
        <w:numPr>
          <w:ilvl w:val="0"/>
          <w:numId w:val="2"/>
        </w:numPr>
        <w:spacing w:before="56" w:line="286" w:lineRule="auto"/>
        <w:ind w:left="576" w:right="720" w:hanging="288"/>
        <w:rPr>
          <w:sz w:val="23"/>
          <w:szCs w:val="23"/>
        </w:rPr>
      </w:pPr>
      <w:r w:rsidRPr="005415B8">
        <w:rPr>
          <w:sz w:val="23"/>
          <w:szCs w:val="23"/>
        </w:rPr>
        <w:t>Si le dispositif ne fonctionne pas correctement ou si vous remarquez des problèmes (par exemple, des pièces détachées, des sangles manquantes), contactez votre coordinateur du service d'intervention précoce (EISC).</w:t>
      </w:r>
    </w:p>
    <w:p w14:paraId="65DFD377" w14:textId="77777777" w:rsidR="00430631" w:rsidRPr="005415B8" w:rsidRDefault="00446BA9" w:rsidP="001A6F70">
      <w:pPr>
        <w:pStyle w:val="BodyText"/>
        <w:numPr>
          <w:ilvl w:val="0"/>
          <w:numId w:val="2"/>
        </w:numPr>
        <w:spacing w:before="56" w:line="286" w:lineRule="auto"/>
        <w:ind w:left="576" w:right="720" w:hanging="288"/>
        <w:rPr>
          <w:sz w:val="23"/>
          <w:szCs w:val="23"/>
        </w:rPr>
      </w:pPr>
      <w:r w:rsidRPr="005415B8">
        <w:rPr>
          <w:sz w:val="23"/>
          <w:szCs w:val="23"/>
        </w:rPr>
        <w:t>Si le dispositif fonctionne sur batterie, éteignez-le lorsque vous ne l’utilisez pas.</w:t>
      </w:r>
    </w:p>
    <w:p w14:paraId="56C062A8" w14:textId="77777777" w:rsidR="00430631" w:rsidRPr="005415B8" w:rsidRDefault="00446BA9" w:rsidP="001A6F70">
      <w:pPr>
        <w:pStyle w:val="BodyText"/>
        <w:numPr>
          <w:ilvl w:val="0"/>
          <w:numId w:val="2"/>
        </w:numPr>
        <w:spacing w:before="56" w:line="286" w:lineRule="auto"/>
        <w:ind w:left="576" w:right="720" w:hanging="288"/>
        <w:rPr>
          <w:sz w:val="23"/>
          <w:szCs w:val="23"/>
        </w:rPr>
      </w:pPr>
      <w:r w:rsidRPr="005415B8">
        <w:rPr>
          <w:sz w:val="23"/>
          <w:szCs w:val="23"/>
        </w:rPr>
        <w:t xml:space="preserve">Gardez toutes les pièces du dispositif, telles que les sangles et les couvercles de batterie, attachées pendant le prêt pour éviter toute perte. </w:t>
      </w:r>
    </w:p>
    <w:p w14:paraId="2D95AC7C" w14:textId="77777777" w:rsidR="00262B89" w:rsidRPr="005415B8" w:rsidRDefault="00262B89" w:rsidP="00262B89">
      <w:pPr>
        <w:pStyle w:val="BodyText"/>
        <w:spacing w:before="56" w:line="286" w:lineRule="auto"/>
        <w:ind w:left="720" w:right="720" w:firstLine="0"/>
        <w:rPr>
          <w:sz w:val="28"/>
          <w:szCs w:val="28"/>
        </w:rPr>
      </w:pPr>
    </w:p>
    <w:p w14:paraId="6206E8A3" w14:textId="77777777" w:rsidR="00430631" w:rsidRPr="005415B8" w:rsidRDefault="00446BA9" w:rsidP="001A6F70">
      <w:pPr>
        <w:pStyle w:val="BodyText"/>
        <w:ind w:left="3240" w:firstLine="0"/>
        <w:rPr>
          <w:rFonts w:ascii="Arial Narrow" w:eastAsia="Arial Narrow" w:hAnsi="Arial Narrow" w:cs="Arial Narrow"/>
          <w:sz w:val="28"/>
          <w:szCs w:val="28"/>
        </w:rPr>
      </w:pPr>
      <w:r w:rsidRPr="005415B8">
        <w:rPr>
          <w:rFonts w:ascii="Arial Narrow"/>
          <w:sz w:val="28"/>
        </w:rPr>
        <w:t>Les coordonn</w:t>
      </w:r>
      <w:r w:rsidRPr="005415B8">
        <w:rPr>
          <w:rFonts w:ascii="Arial Narrow"/>
          <w:sz w:val="28"/>
        </w:rPr>
        <w:t>é</w:t>
      </w:r>
      <w:r w:rsidRPr="005415B8">
        <w:rPr>
          <w:rFonts w:ascii="Arial Narrow"/>
          <w:sz w:val="28"/>
        </w:rPr>
        <w:t>es du CDSA:</w:t>
      </w:r>
    </w:p>
    <w:bookmarkStart w:id="0" w:name="_Hlk102660797"/>
    <w:p w14:paraId="3E179C04" w14:textId="77777777" w:rsidR="00430631" w:rsidRPr="005415B8" w:rsidRDefault="005E78BC" w:rsidP="005E78BC">
      <w:pPr>
        <w:spacing w:before="40"/>
        <w:ind w:left="3240"/>
        <w:rPr>
          <w:rFonts w:ascii="Arial Narrow" w:eastAsia="Arial Narrow" w:hAnsi="Arial Narrow" w:cs="Arial Narrow"/>
          <w:sz w:val="28"/>
          <w:szCs w:val="28"/>
        </w:rPr>
      </w:pPr>
      <w:r w:rsidRPr="005415B8">
        <w:rPr>
          <w:rFonts w:ascii="Arial Narrow" w:eastAsia="Arial Narrow" w:hAnsi="Arial Narrow" w:cs="Arial Narrow"/>
          <w:sz w:val="28"/>
        </w:rPr>
        <w:fldChar w:fldCharType="begin" w:fldLock="1">
          <w:ffData>
            <w:name w:val="Text1"/>
            <w:enabled/>
            <w:calcOnExit w:val="0"/>
            <w:textInput/>
          </w:ffData>
        </w:fldChar>
      </w:r>
      <w:bookmarkStart w:id="1" w:name="Text1"/>
      <w:r w:rsidRPr="005415B8">
        <w:rPr>
          <w:rFonts w:ascii="Arial Narrow" w:eastAsia="Arial Narrow" w:hAnsi="Arial Narrow" w:cs="Arial Narrow"/>
          <w:sz w:val="28"/>
        </w:rPr>
        <w:instrText xml:space="preserve"> FORMTEXT </w:instrText>
      </w:r>
      <w:r w:rsidRPr="005415B8">
        <w:rPr>
          <w:rFonts w:ascii="Arial Narrow" w:eastAsia="Arial Narrow" w:hAnsi="Arial Narrow" w:cs="Arial Narrow"/>
          <w:sz w:val="28"/>
        </w:rPr>
      </w:r>
      <w:r w:rsidRPr="005415B8">
        <w:rPr>
          <w:rFonts w:ascii="Arial Narrow" w:eastAsia="Arial Narrow" w:hAnsi="Arial Narrow" w:cs="Arial Narrow"/>
          <w:sz w:val="28"/>
        </w:rPr>
        <w:fldChar w:fldCharType="separate"/>
      </w:r>
      <w:r w:rsidRPr="005415B8">
        <w:rPr>
          <w:rFonts w:ascii="Arial Narrow" w:hAnsi="Arial Narrow"/>
          <w:sz w:val="28"/>
        </w:rPr>
        <w:t>     </w:t>
      </w:r>
      <w:r w:rsidRPr="005415B8">
        <w:rPr>
          <w:rFonts w:ascii="Arial Narrow" w:eastAsia="Arial Narrow" w:hAnsi="Arial Narrow" w:cs="Arial Narrow"/>
          <w:sz w:val="28"/>
        </w:rPr>
        <w:fldChar w:fldCharType="end"/>
      </w:r>
      <w:bookmarkEnd w:id="0"/>
      <w:bookmarkEnd w:id="1"/>
    </w:p>
    <w:p w14:paraId="2AC92763" w14:textId="77777777" w:rsidR="00430631" w:rsidRPr="005415B8" w:rsidRDefault="005E78BC" w:rsidP="005E78BC">
      <w:pPr>
        <w:spacing w:before="40"/>
        <w:ind w:left="3240"/>
        <w:rPr>
          <w:rFonts w:ascii="Arial Narrow" w:eastAsia="Arial Narrow" w:hAnsi="Arial Narrow" w:cs="Arial Narrow"/>
          <w:sz w:val="28"/>
          <w:szCs w:val="28"/>
        </w:rPr>
      </w:pPr>
      <w:r w:rsidRPr="005415B8">
        <w:rPr>
          <w:rFonts w:ascii="Arial Narrow" w:eastAsia="Arial Narrow" w:hAnsi="Arial Narrow" w:cs="Arial Narrow"/>
          <w:sz w:val="28"/>
        </w:rPr>
        <w:fldChar w:fldCharType="begin" w:fldLock="1">
          <w:ffData>
            <w:name w:val="Text1"/>
            <w:enabled/>
            <w:calcOnExit w:val="0"/>
            <w:textInput/>
          </w:ffData>
        </w:fldChar>
      </w:r>
      <w:r w:rsidRPr="005415B8">
        <w:rPr>
          <w:rFonts w:ascii="Arial Narrow" w:eastAsia="Arial Narrow" w:hAnsi="Arial Narrow" w:cs="Arial Narrow"/>
          <w:sz w:val="28"/>
        </w:rPr>
        <w:instrText xml:space="preserve"> FORMTEXT </w:instrText>
      </w:r>
      <w:r w:rsidRPr="005415B8">
        <w:rPr>
          <w:rFonts w:ascii="Arial Narrow" w:eastAsia="Arial Narrow" w:hAnsi="Arial Narrow" w:cs="Arial Narrow"/>
          <w:sz w:val="28"/>
        </w:rPr>
      </w:r>
      <w:r w:rsidRPr="005415B8">
        <w:rPr>
          <w:rFonts w:ascii="Arial Narrow" w:eastAsia="Arial Narrow" w:hAnsi="Arial Narrow" w:cs="Arial Narrow"/>
          <w:sz w:val="28"/>
        </w:rPr>
        <w:fldChar w:fldCharType="separate"/>
      </w:r>
      <w:r w:rsidRPr="005415B8">
        <w:rPr>
          <w:rFonts w:ascii="Arial Narrow" w:hAnsi="Arial Narrow"/>
          <w:sz w:val="28"/>
        </w:rPr>
        <w:t>     </w:t>
      </w:r>
      <w:r w:rsidRPr="005415B8">
        <w:rPr>
          <w:rFonts w:ascii="Arial Narrow" w:eastAsia="Arial Narrow" w:hAnsi="Arial Narrow" w:cs="Arial Narrow"/>
          <w:sz w:val="28"/>
        </w:rPr>
        <w:fldChar w:fldCharType="end"/>
      </w:r>
    </w:p>
    <w:p w14:paraId="01F8C3F4" w14:textId="77777777" w:rsidR="00430631" w:rsidRPr="005415B8" w:rsidRDefault="005E78BC" w:rsidP="005E78BC">
      <w:pPr>
        <w:spacing w:before="40"/>
        <w:ind w:left="3240"/>
        <w:rPr>
          <w:rFonts w:ascii="Arial Narrow" w:eastAsia="Arial Narrow" w:hAnsi="Arial Narrow" w:cs="Arial Narrow"/>
          <w:sz w:val="28"/>
          <w:szCs w:val="28"/>
        </w:rPr>
      </w:pPr>
      <w:r w:rsidRPr="005415B8">
        <w:rPr>
          <w:rFonts w:ascii="Arial Narrow" w:eastAsia="Arial Narrow" w:hAnsi="Arial Narrow" w:cs="Arial Narrow"/>
          <w:sz w:val="28"/>
        </w:rPr>
        <w:fldChar w:fldCharType="begin" w:fldLock="1">
          <w:ffData>
            <w:name w:val=""/>
            <w:enabled/>
            <w:calcOnExit w:val="0"/>
            <w:textInput/>
          </w:ffData>
        </w:fldChar>
      </w:r>
      <w:r w:rsidRPr="005415B8">
        <w:rPr>
          <w:rFonts w:ascii="Arial Narrow" w:eastAsia="Arial Narrow" w:hAnsi="Arial Narrow" w:cs="Arial Narrow"/>
          <w:sz w:val="28"/>
        </w:rPr>
        <w:instrText xml:space="preserve"> FORMTEXT </w:instrText>
      </w:r>
      <w:r w:rsidRPr="005415B8">
        <w:rPr>
          <w:rFonts w:ascii="Arial Narrow" w:eastAsia="Arial Narrow" w:hAnsi="Arial Narrow" w:cs="Arial Narrow"/>
          <w:sz w:val="28"/>
        </w:rPr>
      </w:r>
      <w:r w:rsidRPr="005415B8">
        <w:rPr>
          <w:rFonts w:ascii="Arial Narrow" w:eastAsia="Arial Narrow" w:hAnsi="Arial Narrow" w:cs="Arial Narrow"/>
          <w:sz w:val="28"/>
        </w:rPr>
        <w:fldChar w:fldCharType="separate"/>
      </w:r>
      <w:r w:rsidRPr="005415B8">
        <w:rPr>
          <w:rFonts w:ascii="Arial Narrow" w:hAnsi="Arial Narrow"/>
          <w:sz w:val="28"/>
        </w:rPr>
        <w:t>     </w:t>
      </w:r>
      <w:r w:rsidRPr="005415B8">
        <w:rPr>
          <w:rFonts w:ascii="Arial Narrow" w:eastAsia="Arial Narrow" w:hAnsi="Arial Narrow" w:cs="Arial Narrow"/>
          <w:sz w:val="28"/>
        </w:rPr>
        <w:fldChar w:fldCharType="end"/>
      </w:r>
    </w:p>
    <w:p w14:paraId="3F8229F4" w14:textId="77777777" w:rsidR="00430631" w:rsidRPr="005415B8" w:rsidRDefault="00446BA9">
      <w:pPr>
        <w:pStyle w:val="BodyText"/>
        <w:ind w:left="3240" w:firstLine="0"/>
        <w:rPr>
          <w:rFonts w:ascii="Arial Narrow" w:eastAsia="Arial Narrow" w:hAnsi="Arial Narrow" w:cs="Arial Narrow"/>
          <w:sz w:val="28"/>
          <w:szCs w:val="28"/>
        </w:rPr>
      </w:pPr>
      <w:r w:rsidRPr="005415B8">
        <w:t xml:space="preserve">Nom </w:t>
      </w:r>
      <w:r w:rsidR="00800546" w:rsidRPr="005415B8">
        <w:t>d’EISC</w:t>
      </w:r>
      <w:r w:rsidRPr="005415B8">
        <w:rPr>
          <w:rFonts w:ascii="Arial Narrow"/>
          <w:sz w:val="28"/>
        </w:rPr>
        <w:t xml:space="preserve"> : </w:t>
      </w:r>
      <w:r w:rsidR="005E78BC" w:rsidRPr="005415B8">
        <w:rPr>
          <w:rFonts w:ascii="Arial Narrow" w:eastAsia="Arial Narrow" w:hAnsi="Arial Narrow" w:cs="Arial Narrow"/>
          <w:sz w:val="28"/>
        </w:rPr>
        <w:fldChar w:fldCharType="begin" w:fldLock="1">
          <w:ffData>
            <w:name w:val="Text1"/>
            <w:enabled/>
            <w:calcOnExit w:val="0"/>
            <w:textInput/>
          </w:ffData>
        </w:fldChar>
      </w:r>
      <w:r w:rsidR="005E78BC" w:rsidRPr="005415B8">
        <w:rPr>
          <w:rFonts w:ascii="Arial Narrow" w:eastAsia="Arial Narrow" w:hAnsi="Arial Narrow" w:cs="Arial Narrow"/>
          <w:sz w:val="28"/>
        </w:rPr>
        <w:instrText xml:space="preserve"> FORMTEXT </w:instrText>
      </w:r>
      <w:r w:rsidR="005E78BC" w:rsidRPr="005415B8">
        <w:rPr>
          <w:rFonts w:ascii="Arial Narrow" w:eastAsia="Arial Narrow" w:hAnsi="Arial Narrow" w:cs="Arial Narrow"/>
          <w:sz w:val="28"/>
        </w:rPr>
      </w:r>
      <w:r w:rsidR="005E78BC" w:rsidRPr="005415B8">
        <w:rPr>
          <w:rFonts w:ascii="Arial Narrow" w:eastAsia="Arial Narrow" w:hAnsi="Arial Narrow" w:cs="Arial Narrow"/>
          <w:sz w:val="28"/>
        </w:rPr>
        <w:fldChar w:fldCharType="separate"/>
      </w:r>
      <w:r w:rsidRPr="005415B8">
        <w:rPr>
          <w:rFonts w:ascii="Arial Narrow" w:hAnsi="Arial Narrow"/>
          <w:sz w:val="28"/>
        </w:rPr>
        <w:t>     </w:t>
      </w:r>
      <w:r w:rsidR="005E78BC" w:rsidRPr="005415B8">
        <w:rPr>
          <w:rFonts w:ascii="Arial Narrow" w:eastAsia="Arial Narrow" w:hAnsi="Arial Narrow" w:cs="Arial Narrow"/>
          <w:sz w:val="28"/>
        </w:rPr>
        <w:fldChar w:fldCharType="end"/>
      </w:r>
    </w:p>
    <w:p w14:paraId="7F9045F6" w14:textId="77777777" w:rsidR="009B3D8D" w:rsidRPr="005415B8" w:rsidRDefault="009B3D8D">
      <w:pPr>
        <w:pStyle w:val="BodyText"/>
        <w:ind w:left="3240" w:firstLine="0"/>
        <w:rPr>
          <w:rFonts w:ascii="Arial Narrow" w:eastAsia="Arial Narrow" w:hAnsi="Arial Narrow" w:cs="Arial Narrow"/>
          <w:sz w:val="18"/>
          <w:szCs w:val="18"/>
        </w:rPr>
      </w:pPr>
    </w:p>
    <w:p w14:paraId="5CD8FAC8" w14:textId="77777777" w:rsidR="00430631" w:rsidRPr="005415B8" w:rsidRDefault="00430631">
      <w:pPr>
        <w:spacing w:before="4"/>
        <w:rPr>
          <w:rFonts w:ascii="Arial Narrow" w:eastAsia="Arial Narrow" w:hAnsi="Arial Narrow" w:cs="Arial Narrow"/>
          <w:sz w:val="20"/>
          <w:szCs w:val="20"/>
        </w:rPr>
      </w:pPr>
    </w:p>
    <w:p w14:paraId="0B19B3C9" w14:textId="77777777" w:rsidR="00430631" w:rsidRPr="005415B8" w:rsidRDefault="00430631">
      <w:pPr>
        <w:rPr>
          <w:rFonts w:ascii="Arial Narrow" w:eastAsia="Arial Narrow" w:hAnsi="Arial Narrow" w:cs="Arial Narrow"/>
          <w:sz w:val="20"/>
          <w:szCs w:val="20"/>
        </w:rPr>
        <w:sectPr w:rsidR="00430631" w:rsidRPr="005415B8" w:rsidSect="00052354">
          <w:type w:val="continuous"/>
          <w:pgSz w:w="12240" w:h="15840"/>
          <w:pgMar w:top="480" w:right="90" w:bottom="0" w:left="360" w:header="720" w:footer="720" w:gutter="0"/>
          <w:cols w:space="720"/>
        </w:sectPr>
      </w:pPr>
    </w:p>
    <w:p w14:paraId="7412D36C" w14:textId="77777777" w:rsidR="00430631" w:rsidRPr="00734003" w:rsidRDefault="00446BA9" w:rsidP="005415B8">
      <w:pPr>
        <w:spacing w:before="360" w:line="307" w:lineRule="auto"/>
        <w:ind w:left="270" w:right="-193"/>
        <w:rPr>
          <w:rFonts w:ascii="Calibri" w:eastAsia="Calibri" w:hAnsi="Calibri" w:cs="Calibri"/>
          <w:sz w:val="24"/>
          <w:szCs w:val="24"/>
        </w:rPr>
      </w:pPr>
      <w:r w:rsidRPr="005415B8">
        <w:rPr>
          <w:rFonts w:ascii="Arial Narrow" w:hAnsi="Arial Narrow"/>
          <w:color w:val="27415F"/>
          <w:sz w:val="20"/>
        </w:rPr>
        <w:t>État de Caroline du Nord</w:t>
      </w:r>
      <w:r w:rsidR="005415B8">
        <w:rPr>
          <w:rFonts w:ascii="Arial Narrow" w:hAnsi="Arial Narrow"/>
          <w:color w:val="27415F"/>
          <w:sz w:val="20"/>
        </w:rPr>
        <w:t xml:space="preserve"> </w:t>
      </w:r>
      <w:r w:rsidRPr="005415B8">
        <w:rPr>
          <w:rFonts w:ascii="Arial Narrow" w:hAnsi="Arial Narrow"/>
          <w:color w:val="27415F"/>
          <w:sz w:val="20"/>
        </w:rPr>
        <w:t>| Département de la santé et des services sociaux</w:t>
      </w:r>
      <w:r w:rsidR="00696945" w:rsidRPr="005415B8">
        <w:rPr>
          <w:rFonts w:ascii="Arial Narrow" w:hAnsi="Arial Narrow"/>
          <w:color w:val="27415F"/>
          <w:sz w:val="20"/>
        </w:rPr>
        <w:t xml:space="preserve">  </w:t>
      </w:r>
      <w:hyperlink r:id="rId14">
        <w:r w:rsidRPr="005415B8">
          <w:rPr>
            <w:rFonts w:ascii="Arial Narrow" w:hAnsi="Arial Narrow"/>
            <w:color w:val="0000FF"/>
            <w:sz w:val="20"/>
            <w:u w:val="single" w:color="0000FF"/>
          </w:rPr>
          <w:t>www.ncdhhs.gov</w:t>
        </w:r>
      </w:hyperlink>
      <w:r w:rsidRPr="005415B8">
        <w:rPr>
          <w:rFonts w:ascii="Arial Narrow" w:hAnsi="Arial Narrow"/>
          <w:color w:val="0000FF"/>
          <w:sz w:val="20"/>
        </w:rPr>
        <w:t xml:space="preserve"> </w:t>
      </w:r>
      <w:r w:rsidR="005415B8">
        <w:rPr>
          <w:rFonts w:ascii="Arial Narrow" w:hAnsi="Arial Narrow"/>
          <w:color w:val="0000FF"/>
          <w:sz w:val="20"/>
        </w:rPr>
        <w:t xml:space="preserve">| </w:t>
      </w:r>
      <w:r w:rsidRPr="005415B8">
        <w:rPr>
          <w:rFonts w:ascii="Arial Narrow" w:hAnsi="Arial Narrow"/>
          <w:color w:val="27415F"/>
          <w:sz w:val="20"/>
        </w:rPr>
        <w:t>Division du bien-être de l'enfant et de la famille |</w:t>
      </w:r>
      <w:r w:rsidR="005415B8">
        <w:rPr>
          <w:rFonts w:ascii="Arial Narrow" w:hAnsi="Arial Narrow"/>
          <w:color w:val="27415F"/>
          <w:sz w:val="20"/>
        </w:rPr>
        <w:br w:type="textWrapping" w:clear="all"/>
      </w:r>
      <w:r w:rsidRPr="005415B8">
        <w:rPr>
          <w:rFonts w:ascii="Arial Narrow" w:hAnsi="Arial Narrow"/>
          <w:color w:val="27415F"/>
          <w:sz w:val="20"/>
        </w:rPr>
        <w:t>Section d'intervention précoce</w:t>
      </w:r>
      <w:r w:rsidR="005415B8">
        <w:rPr>
          <w:rFonts w:ascii="Arial Narrow" w:hAnsi="Arial Narrow"/>
          <w:color w:val="27415F"/>
          <w:sz w:val="20"/>
        </w:rPr>
        <w:t xml:space="preserve"> | </w:t>
      </w:r>
      <w:r w:rsidRPr="005415B8">
        <w:rPr>
          <w:rFonts w:ascii="Arial Narrow" w:hAnsi="Arial Narrow"/>
          <w:color w:val="27415F"/>
          <w:sz w:val="20"/>
        </w:rPr>
        <w:t>N.C DHHS est un employeur et un fournisseur garantissant l'égalité professionnelle. 12/11, 3/22, 1/23</w:t>
      </w:r>
      <w:r>
        <w:br w:type="column"/>
      </w:r>
    </w:p>
    <w:p w14:paraId="1145D94A" w14:textId="77777777" w:rsidR="00430631" w:rsidRPr="001A6F70" w:rsidRDefault="00000000" w:rsidP="005415B8">
      <w:pPr>
        <w:spacing w:before="720"/>
        <w:ind w:hanging="11"/>
        <w:rPr>
          <w:rFonts w:ascii="Calibri" w:eastAsia="Calibri" w:hAnsi="Calibri" w:cs="Calibri"/>
          <w:sz w:val="32"/>
          <w:szCs w:val="32"/>
        </w:rPr>
      </w:pPr>
      <w:hyperlink r:id="rId15">
        <w:r w:rsidR="00BC679F">
          <w:rPr>
            <w:rFonts w:ascii="Calibri"/>
            <w:b/>
            <w:color w:val="E25B00"/>
            <w:sz w:val="32"/>
          </w:rPr>
          <w:t>www</w:t>
        </w:r>
        <w:r w:rsidR="005415B8">
          <w:rPr>
            <w:rFonts w:ascii="Calibri"/>
            <w:b/>
            <w:color w:val="E25B00"/>
            <w:sz w:val="32"/>
          </w:rPr>
          <w:t>.ncdhhs.gov/itp-beearly</w:t>
        </w:r>
      </w:hyperlink>
    </w:p>
    <w:sectPr w:rsidR="00430631" w:rsidRPr="001A6F70" w:rsidSect="005415B8">
      <w:type w:val="continuous"/>
      <w:pgSz w:w="12240" w:h="15840"/>
      <w:pgMar w:top="480" w:right="300" w:bottom="0" w:left="420" w:header="720" w:footer="720" w:gutter="0"/>
      <w:cols w:num="2" w:space="733" w:equalWidth="0">
        <w:col w:w="6467" w:space="733"/>
        <w:col w:w="4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1"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1201744818">
    <w:abstractNumId w:val="0"/>
  </w:num>
  <w:num w:numId="2" w16cid:durableId="688260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documentProtection w:edit="forms" w:enforcement="1" w:cryptProviderType="rsaAES" w:cryptAlgorithmClass="hash" w:cryptAlgorithmType="typeAny" w:cryptAlgorithmSid="14" w:cryptSpinCount="100000" w:hash="auFlXObfmPQgnGZ2GZeeTgkvhwyyq7Fqjm+sOguyU8Gmt8WeEm248v/y0Gw4qcsu6t8NWMvy0B37UfdJrV1cSQ==" w:salt="4JO5adabzs7vPlBuk3QCrA=="/>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1ED"/>
    <w:rsid w:val="00052354"/>
    <w:rsid w:val="000D73FD"/>
    <w:rsid w:val="000D759F"/>
    <w:rsid w:val="00190BA9"/>
    <w:rsid w:val="001A6F70"/>
    <w:rsid w:val="00211CBA"/>
    <w:rsid w:val="00226EAF"/>
    <w:rsid w:val="00262B89"/>
    <w:rsid w:val="002C2F6E"/>
    <w:rsid w:val="002F6AC0"/>
    <w:rsid w:val="00430631"/>
    <w:rsid w:val="00440F7A"/>
    <w:rsid w:val="00446BA9"/>
    <w:rsid w:val="004D4153"/>
    <w:rsid w:val="00512C47"/>
    <w:rsid w:val="00537E87"/>
    <w:rsid w:val="005415B8"/>
    <w:rsid w:val="005561ED"/>
    <w:rsid w:val="005A741D"/>
    <w:rsid w:val="005D6844"/>
    <w:rsid w:val="005E78BC"/>
    <w:rsid w:val="00696945"/>
    <w:rsid w:val="00734003"/>
    <w:rsid w:val="007E577F"/>
    <w:rsid w:val="00800546"/>
    <w:rsid w:val="008078DE"/>
    <w:rsid w:val="008D787D"/>
    <w:rsid w:val="009B3D8D"/>
    <w:rsid w:val="00A90B95"/>
    <w:rsid w:val="00B37BF8"/>
    <w:rsid w:val="00B60523"/>
    <w:rsid w:val="00BC679F"/>
    <w:rsid w:val="00C76261"/>
    <w:rsid w:val="00CC34D8"/>
    <w:rsid w:val="00D26030"/>
    <w:rsid w:val="00DC5313"/>
    <w:rsid w:val="00DE0861"/>
    <w:rsid w:val="00E576A2"/>
    <w:rsid w:val="00E651F9"/>
    <w:rsid w:val="00F0545F"/>
    <w:rsid w:val="00F12D89"/>
    <w:rsid w:val="00FB3E4F"/>
    <w:rsid w:val="00FD2DA2"/>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1478"/>
  <w15:docId w15:val="{032F56A0-38CD-439A-8DF5-D41916DE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Narrow" w:eastAsia="Arial Narrow" w:hAnsi="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customStyle="1" w:styleId="UnresolvedMention1">
    <w:name w:val="Unresolved Mention1"/>
    <w:basedOn w:val="DefaultParagraphFont"/>
    <w:uiPriority w:val="99"/>
    <w:semiHidden/>
    <w:unhideWhenUsed/>
    <w:rsid w:val="00E651F9"/>
    <w:rPr>
      <w:color w:val="605E5C"/>
      <w:shd w:val="clear" w:color="auto" w:fill="E1DFDD"/>
    </w:rPr>
  </w:style>
  <w:style w:type="character" w:styleId="UnresolvedMention">
    <w:name w:val="Unresolved Mention"/>
    <w:basedOn w:val="DefaultParagraphFont"/>
    <w:uiPriority w:val="99"/>
    <w:semiHidden/>
    <w:unhideWhenUsed/>
    <w:rsid w:val="0054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beearly.nc.gov/"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ncdhh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iley\AppData\Local\Temp\Temp1_French%20(FR).zip\AT%20Care%20&amp;%20Cleaning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 Care &amp; Cleaning_FR.dotx</Template>
  <TotalTime>0</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Bailey, Andrea B.</dc:creator>
  <cp:lastModifiedBy>Bailey, Andrea B.</cp:lastModifiedBy>
  <cp:revision>1</cp:revision>
  <cp:lastPrinted>2023-05-29T21:40:00Z</cp:lastPrinted>
  <dcterms:created xsi:type="dcterms:W3CDTF">2023-08-14T15:53:00Z</dcterms:created>
  <dcterms:modified xsi:type="dcterms:W3CDTF">2023-08-14T15:53:00Z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