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395ACB" w14:paraId="22E21147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34790C85" w14:textId="769452DA" w:rsidR="00742FF8" w:rsidRPr="00395ACB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  <w:t xml:space="preserve"> FORMTEXT </w:t>
            </w:r>
            <w:r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</w:r>
            <w:r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6D68E2"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  <w:t>.     </w:t>
            </w:r>
            <w:r w:rsidRPr="00395ACB">
              <w:rPr>
                <w:rFonts w:ascii="Arial Narrow" w:eastAsia="Calibri" w:hAnsi="Arial Narrow" w:cs="Arial Narrow"/>
                <w:sz w:val="20"/>
                <w:szCs w:val="20"/>
                <w:lang w:bidi="en-US"/>
              </w:rPr>
              <w:fldChar w:fldCharType="end"/>
            </w:r>
          </w:p>
        </w:tc>
      </w:tr>
    </w:tbl>
    <w:p w14:paraId="7BAC9DD2" w14:textId="50F42138" w:rsidR="000E3E70" w:rsidRPr="00395ACB" w:rsidRDefault="000E3E70">
      <w:pPr>
        <w:jc w:val="center"/>
        <w:rPr>
          <w:rFonts w:ascii="Arial Black" w:hAnsi="Arial Black"/>
          <w:b/>
          <w:sz w:val="28"/>
          <w:szCs w:val="28"/>
          <w:lang w:val="fr-FR"/>
        </w:rPr>
      </w:pPr>
      <w:proofErr w:type="spellStart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>Kev</w:t>
      </w:r>
      <w:proofErr w:type="spellEnd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 xml:space="preserve"> Tso Cai </w:t>
      </w:r>
      <w:proofErr w:type="spellStart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>rau</w:t>
      </w:r>
      <w:proofErr w:type="spellEnd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 xml:space="preserve"> Vis Dis Aus </w:t>
      </w:r>
      <w:proofErr w:type="spellStart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>ntawm</w:t>
      </w:r>
      <w:proofErr w:type="spellEnd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 xml:space="preserve"> </w:t>
      </w:r>
    </w:p>
    <w:p w14:paraId="4763ED21" w14:textId="30829853" w:rsidR="000E3E70" w:rsidRPr="00395ACB" w:rsidRDefault="000E3E70" w:rsidP="00395ACB">
      <w:pPr>
        <w:jc w:val="center"/>
        <w:rPr>
          <w:rFonts w:ascii="Arial Black" w:hAnsi="Arial Black"/>
          <w:b/>
          <w:sz w:val="28"/>
          <w:szCs w:val="28"/>
          <w:lang w:val="fr-FR"/>
        </w:rPr>
      </w:pPr>
      <w:proofErr w:type="spellStart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>Kev</w:t>
      </w:r>
      <w:proofErr w:type="spellEnd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 xml:space="preserve"> Coj </w:t>
      </w:r>
      <w:proofErr w:type="spellStart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>Ua</w:t>
      </w:r>
      <w:proofErr w:type="spellEnd"/>
      <w:r w:rsidRPr="00395ACB">
        <w:rPr>
          <w:rFonts w:ascii="Arial Black" w:eastAsia="Arial Black" w:hAnsi="Arial Black" w:cs="Arial Black"/>
          <w:b/>
          <w:sz w:val="28"/>
          <w:szCs w:val="28"/>
          <w:lang w:val="fr-FR" w:bidi="en-US"/>
        </w:rPr>
        <w:t xml:space="preserve"> Raws Li Pov Thawj </w:t>
      </w:r>
    </w:p>
    <w:p w14:paraId="0E61252F" w14:textId="6D9992B3" w:rsidR="000E3E70" w:rsidRPr="00395ACB" w:rsidRDefault="00FE7A0C" w:rsidP="00ED4379">
      <w:pPr>
        <w:spacing w:before="120" w:after="120"/>
        <w:rPr>
          <w:rFonts w:ascii="Arial Narrow" w:hAnsi="Arial Narrow"/>
          <w:lang w:val="fr-FR"/>
        </w:rPr>
      </w:pPr>
      <w:r w:rsidRPr="00395ACB">
        <w:rPr>
          <w:rFonts w:ascii="Arial Narrow" w:eastAsia="Arial Narrow" w:hAnsi="Arial Narrow" w:cs="Arial Narrow"/>
          <w:lang w:val="fr-FR" w:bidi="en-US"/>
        </w:rPr>
        <w:t xml:space="preserve">Koj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suav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nrog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cob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qhia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raws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li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thawj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gramStart"/>
      <w:r w:rsidRPr="00395ACB">
        <w:rPr>
          <w:rFonts w:ascii="Arial Narrow" w:eastAsia="Arial Narrow" w:hAnsi="Arial Narrow" w:cs="Arial Narrow"/>
          <w:lang w:val="fr-FR" w:bidi="en-US"/>
        </w:rPr>
        <w:t>no:</w:t>
      </w:r>
      <w:proofErr w:type="gram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</w:p>
    <w:p w14:paraId="1E378E60" w14:textId="77777777" w:rsidR="000E3E70" w:rsidRPr="00395ACB" w:rsidRDefault="000E3E70" w:rsidP="000E3E70">
      <w:pPr>
        <w:spacing w:before="120" w:after="120"/>
        <w:ind w:firstLine="720"/>
        <w:rPr>
          <w:rFonts w:ascii="Arial Narrow" w:hAnsi="Arial Narrow"/>
          <w:lang w:val="fr-FR"/>
        </w:rPr>
      </w:pPr>
      <w:r w:rsidRPr="00395ACB">
        <w:rPr>
          <w:rFonts w:ascii="Arial Narrow" w:eastAsia="Arial Narrow" w:hAnsi="Arial Narrow" w:cs="Arial Narrow"/>
          <w:lang w:bidi="en-U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395ACB">
        <w:rPr>
          <w:rFonts w:ascii="Arial Narrow" w:eastAsia="Arial Narrow" w:hAnsi="Arial Narrow" w:cs="Arial Narrow"/>
          <w:lang w:val="fr-FR" w:bidi="en-US"/>
        </w:rPr>
        <w:instrText xml:space="preserve"> FORMCHECKBOX </w:instrText>
      </w:r>
      <w:r w:rsidRPr="00395ACB">
        <w:rPr>
          <w:rFonts w:ascii="Arial Narrow" w:eastAsia="Arial Narrow" w:hAnsi="Arial Narrow" w:cs="Arial Narrow"/>
          <w:lang w:bidi="en-US"/>
        </w:rPr>
      </w:r>
      <w:r w:rsidRPr="00395ACB">
        <w:rPr>
          <w:rFonts w:ascii="Arial Narrow" w:eastAsia="Arial Narrow" w:hAnsi="Arial Narrow" w:cs="Arial Narrow"/>
          <w:lang w:bidi="en-US"/>
        </w:rPr>
        <w:fldChar w:fldCharType="separate"/>
      </w:r>
      <w:r w:rsidRPr="00395ACB">
        <w:rPr>
          <w:rFonts w:ascii="Arial Narrow" w:eastAsia="Arial Narrow" w:hAnsi="Arial Narrow" w:cs="Arial Narrow"/>
          <w:lang w:bidi="en-US"/>
        </w:rPr>
        <w:fldChar w:fldCharType="end"/>
      </w:r>
      <w:bookmarkEnd w:id="0"/>
      <w:r w:rsidR="00FE7A0C" w:rsidRPr="00395ACB">
        <w:rPr>
          <w:rFonts w:ascii="Arial Narrow" w:eastAsia="Arial Narrow" w:hAnsi="Arial Narrow" w:cs="Arial Narrow"/>
          <w:b/>
          <w:lang w:val="fr-FR" w:bidi="en-US"/>
        </w:rPr>
        <w:t xml:space="preserve"> </w:t>
      </w:r>
      <w:proofErr w:type="spellStart"/>
      <w:r w:rsidR="00FE7A0C" w:rsidRPr="00395ACB">
        <w:rPr>
          <w:rFonts w:ascii="Arial Narrow" w:eastAsia="Arial Narrow" w:hAnsi="Arial Narrow" w:cs="Arial Narrow"/>
          <w:b/>
          <w:lang w:val="fr-FR" w:bidi="en-US"/>
        </w:rPr>
        <w:t>Kev</w:t>
      </w:r>
      <w:proofErr w:type="spellEnd"/>
      <w:r w:rsidR="00FE7A0C" w:rsidRPr="00395ACB">
        <w:rPr>
          <w:rFonts w:ascii="Arial Narrow" w:eastAsia="Arial Narrow" w:hAnsi="Arial Narrow" w:cs="Arial Narrow"/>
          <w:b/>
          <w:lang w:val="fr-FR" w:bidi="en-US"/>
        </w:rPr>
        <w:t xml:space="preserve"> Pab Cuam Kho Mob </w:t>
      </w:r>
      <w:proofErr w:type="spellStart"/>
      <w:r w:rsidR="00FE7A0C" w:rsidRPr="00395ACB">
        <w:rPr>
          <w:rFonts w:ascii="Arial Narrow" w:eastAsia="Arial Narrow" w:hAnsi="Arial Narrow" w:cs="Arial Narrow"/>
          <w:b/>
          <w:lang w:val="fr-FR" w:bidi="en-US"/>
        </w:rPr>
        <w:t>Hlwb</w:t>
      </w:r>
      <w:proofErr w:type="spellEnd"/>
      <w:r w:rsidR="00FE7A0C" w:rsidRPr="00395ACB">
        <w:rPr>
          <w:rFonts w:ascii="Arial Narrow" w:eastAsia="Arial Narrow" w:hAnsi="Arial Narrow" w:cs="Arial Narrow"/>
          <w:b/>
          <w:lang w:val="fr-FR" w:bidi="en-US"/>
        </w:rPr>
        <w:t xml:space="preserve"> Rau Niam Txiv Rau Menyuam (CPP). </w:t>
      </w:r>
    </w:p>
    <w:p w14:paraId="5D2DA27C" w14:textId="5ED4DC85" w:rsidR="000E3E70" w:rsidRPr="00395ACB" w:rsidRDefault="000E3E70" w:rsidP="000E3E70">
      <w:pPr>
        <w:spacing w:before="120" w:after="120"/>
        <w:ind w:firstLine="720"/>
        <w:rPr>
          <w:rFonts w:ascii="Arial Narrow" w:hAnsi="Arial Narrow"/>
          <w:lang w:val="fr-FR"/>
        </w:rPr>
      </w:pPr>
      <w:r w:rsidRPr="00395ACB">
        <w:rPr>
          <w:rFonts w:ascii="Arial Narrow" w:eastAsia="Arial Narrow" w:hAnsi="Arial Narrow" w:cs="Arial Narrow"/>
          <w:lang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395ACB">
        <w:rPr>
          <w:rFonts w:ascii="Arial Narrow" w:eastAsia="Arial Narrow" w:hAnsi="Arial Narrow" w:cs="Arial Narrow"/>
          <w:lang w:val="fr-FR" w:bidi="en-US"/>
        </w:rPr>
        <w:instrText xml:space="preserve"> FORMCHECKBOX </w:instrText>
      </w:r>
      <w:r w:rsidRPr="00395ACB">
        <w:rPr>
          <w:rFonts w:ascii="Arial Narrow" w:eastAsia="Arial Narrow" w:hAnsi="Arial Narrow" w:cs="Arial Narrow"/>
          <w:lang w:bidi="en-US"/>
        </w:rPr>
      </w:r>
      <w:r w:rsidRPr="00395ACB">
        <w:rPr>
          <w:rFonts w:ascii="Arial Narrow" w:eastAsia="Arial Narrow" w:hAnsi="Arial Narrow" w:cs="Arial Narrow"/>
          <w:lang w:bidi="en-US"/>
        </w:rPr>
        <w:fldChar w:fldCharType="separate"/>
      </w:r>
      <w:r w:rsidRPr="00395ACB">
        <w:rPr>
          <w:rFonts w:ascii="Arial Narrow" w:eastAsia="Arial Narrow" w:hAnsi="Arial Narrow" w:cs="Arial Narrow"/>
          <w:lang w:bidi="en-US"/>
        </w:rPr>
        <w:fldChar w:fldCharType="end"/>
      </w:r>
      <w:bookmarkEnd w:id="1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Sib Txuas Lus Txog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Neej (ABC) </w:t>
      </w:r>
    </w:p>
    <w:p w14:paraId="17C6E0FF" w14:textId="11C71AB6" w:rsidR="0023672A" w:rsidRPr="00395ACB" w:rsidRDefault="000E3E70" w:rsidP="0023672A">
      <w:pPr>
        <w:spacing w:before="120" w:after="120"/>
        <w:ind w:firstLine="720"/>
        <w:rPr>
          <w:rFonts w:ascii="Arial Narrow" w:hAnsi="Arial Narrow"/>
          <w:b/>
          <w:bCs/>
          <w:lang w:val="fr-FR"/>
        </w:rPr>
      </w:pPr>
      <w:r w:rsidRPr="00395ACB">
        <w:rPr>
          <w:rFonts w:ascii="Arial Narrow" w:eastAsia="Arial Narrow" w:hAnsi="Arial Narrow" w:cs="Arial Narrow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395ACB">
        <w:rPr>
          <w:rFonts w:ascii="Arial Narrow" w:eastAsia="Arial Narrow" w:hAnsi="Arial Narrow" w:cs="Arial Narrow"/>
          <w:lang w:val="fr-FR" w:bidi="en-US"/>
        </w:rPr>
        <w:instrText xml:space="preserve"> FORMCHECKBOX </w:instrText>
      </w:r>
      <w:r w:rsidRPr="00395ACB">
        <w:rPr>
          <w:rFonts w:ascii="Arial Narrow" w:eastAsia="Arial Narrow" w:hAnsi="Arial Narrow" w:cs="Arial Narrow"/>
          <w:lang w:bidi="en-US"/>
        </w:rPr>
      </w:r>
      <w:r w:rsidRPr="00395ACB">
        <w:rPr>
          <w:rFonts w:ascii="Arial Narrow" w:eastAsia="Arial Narrow" w:hAnsi="Arial Narrow" w:cs="Arial Narrow"/>
          <w:lang w:bidi="en-US"/>
        </w:rPr>
        <w:fldChar w:fldCharType="separate"/>
      </w:r>
      <w:r w:rsidRPr="00395ACB">
        <w:rPr>
          <w:rFonts w:ascii="Arial Narrow" w:eastAsia="Arial Narrow" w:hAnsi="Arial Narrow" w:cs="Arial Narrow"/>
          <w:lang w:bidi="en-US"/>
        </w:rPr>
        <w:fldChar w:fldCharType="end"/>
      </w:r>
      <w:bookmarkEnd w:id="2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Kawm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Tus Coj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Qhia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Rau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Niam Txiv Txog </w:t>
      </w:r>
      <w:proofErr w:type="spellStart"/>
      <w:r w:rsidRPr="00395ACB">
        <w:rPr>
          <w:rFonts w:ascii="Arial Narrow" w:eastAsia="Arial Narrow" w:hAnsi="Arial Narrow" w:cs="Arial Narrow"/>
          <w:b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b/>
          <w:lang w:val="fr-FR" w:bidi="en-US"/>
        </w:rPr>
        <w:t xml:space="preserve"> Ruaj Ntseg (COSP)</w:t>
      </w:r>
    </w:p>
    <w:p w14:paraId="1EB03D49" w14:textId="3C45E8BD" w:rsidR="00D86901" w:rsidRPr="00395ACB" w:rsidRDefault="003C25E0" w:rsidP="000E3E70">
      <w:pPr>
        <w:spacing w:before="120" w:after="120"/>
        <w:rPr>
          <w:rFonts w:ascii="Arial Narrow" w:hAnsi="Arial Narrow"/>
          <w:lang w:val="fr-FR"/>
        </w:rPr>
      </w:pP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Peb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tab tom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kom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koj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muab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tso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cai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pom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zoo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zwm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vis dis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aus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sib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cia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.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zwm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vis dis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aus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yuav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zwm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tseg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hom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phiaj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gramStart"/>
      <w:r w:rsidRPr="00395ACB">
        <w:rPr>
          <w:rFonts w:ascii="Arial Narrow" w:eastAsia="Arial Narrow" w:hAnsi="Arial Narrow" w:cs="Arial Narrow"/>
          <w:lang w:val="fr-FR" w:bidi="en-US"/>
        </w:rPr>
        <w:t>no:</w:t>
      </w:r>
      <w:proofErr w:type="gramEnd"/>
    </w:p>
    <w:p w14:paraId="6A2BEA5D" w14:textId="77777777" w:rsidR="00D86901" w:rsidRPr="00395ACB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fr-FR"/>
        </w:rPr>
      </w:pP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Muab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saib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xyuas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nqis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tes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cuam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tshuam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muaj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txiaj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ntsig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zoo.</w:t>
      </w:r>
    </w:p>
    <w:p w14:paraId="32AC1F7E" w14:textId="74197790" w:rsidR="000E3E70" w:rsidRPr="00395ACB" w:rsidRDefault="000E3E7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fr-FR"/>
        </w:rPr>
      </w:pP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ntsuam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xyuas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neeg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haujlwm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los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txiav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txim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seb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cuam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haujlwm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tau zoo li cas.</w:t>
      </w:r>
    </w:p>
    <w:p w14:paraId="31CAF19D" w14:textId="77777777" w:rsidR="003C25E0" w:rsidRPr="00395ACB" w:rsidRDefault="003C25E0" w:rsidP="00FF5450">
      <w:pPr>
        <w:spacing w:before="120" w:after="120"/>
        <w:rPr>
          <w:rFonts w:ascii="Arial Narrow" w:hAnsi="Arial Narrow"/>
          <w:lang w:val="fr-FR"/>
        </w:rPr>
      </w:pP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Nyob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no,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muab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txoj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cai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tso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cai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proofErr w:type="gram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>:</w:t>
      </w:r>
      <w:proofErr w:type="gramEnd"/>
    </w:p>
    <w:p w14:paraId="51A3E93A" w14:textId="415030F7" w:rsidR="003C25E0" w:rsidRPr="00395ACB" w:rsidRDefault="003C25E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fr-FR"/>
        </w:rPr>
      </w:pP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Qhia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yeeb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kaw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tseg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neeg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tau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saib</w:t>
      </w:r>
      <w:proofErr w:type="spellEnd"/>
      <w:r w:rsidR="000E3E70" w:rsidRPr="00395ACB">
        <w:rPr>
          <w:rFonts w:ascii="Arial Narrow" w:eastAsia="Arial Narrow" w:hAnsi="Arial Narrow" w:cs="Arial Narrow"/>
          <w:lang w:bidi="en-US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3" w:name="Text112"/>
      <w:r w:rsidR="000E3E70" w:rsidRPr="00395ACB">
        <w:rPr>
          <w:rFonts w:ascii="Arial Narrow" w:eastAsia="Arial Narrow" w:hAnsi="Arial Narrow" w:cs="Arial Narrow"/>
          <w:lang w:val="fr-FR" w:bidi="en-US"/>
        </w:rPr>
        <w:instrText xml:space="preserve"> FORMTEXT </w:instrText>
      </w:r>
      <w:r w:rsidR="000E3E70" w:rsidRPr="00395ACB">
        <w:rPr>
          <w:rFonts w:ascii="Arial Narrow" w:eastAsia="Arial Narrow" w:hAnsi="Arial Narrow" w:cs="Arial Narrow"/>
          <w:lang w:bidi="en-US"/>
        </w:rPr>
      </w:r>
      <w:r w:rsidR="000E3E70" w:rsidRPr="00395ACB">
        <w:rPr>
          <w:rFonts w:ascii="Arial Narrow" w:eastAsia="Arial Narrow" w:hAnsi="Arial Narrow" w:cs="Arial Narrow"/>
          <w:lang w:bidi="en-US"/>
        </w:rPr>
        <w:fldChar w:fldCharType="separate"/>
      </w:r>
      <w:r w:rsidR="000E3E70" w:rsidRPr="00395ACB">
        <w:rPr>
          <w:rFonts w:ascii="Arial Narrow" w:eastAsia="Arial Narrow" w:hAnsi="Arial Narrow" w:cs="Arial Narrow"/>
          <w:noProof/>
          <w:lang w:val="fr-FR" w:bidi="en-US"/>
        </w:rPr>
        <w:t>     </w:t>
      </w:r>
      <w:r w:rsidR="000E3E70" w:rsidRPr="00395ACB">
        <w:rPr>
          <w:rFonts w:ascii="Arial Narrow" w:eastAsia="Arial Narrow" w:hAnsi="Arial Narrow" w:cs="Arial Narrow"/>
          <w:lang w:bidi="en-US"/>
        </w:rPr>
        <w:fldChar w:fldCharType="end"/>
      </w:r>
      <w:bookmarkEnd w:id="3"/>
      <w:r w:rsidRPr="00395ACB">
        <w:rPr>
          <w:rFonts w:ascii="Arial Narrow" w:eastAsia="Arial Narrow" w:hAnsi="Arial Narrow" w:cs="Arial Narrow"/>
          <w:lang w:val="fr-FR" w:bidi="en-US"/>
        </w:rPr>
        <w:t xml:space="preserve"> (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koom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>/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chaw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muab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saib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xyuas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)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hom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phiaj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saib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xyuas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>.</w:t>
      </w:r>
    </w:p>
    <w:p w14:paraId="18374411" w14:textId="48B23E9D" w:rsidR="00D93485" w:rsidRPr="00395ACB" w:rsidRDefault="003C25E0" w:rsidP="00ED4379">
      <w:pPr>
        <w:spacing w:before="120" w:after="240"/>
        <w:rPr>
          <w:rFonts w:ascii="Arial Narrow" w:hAnsi="Arial Narrow"/>
          <w:lang w:val="fr-FR"/>
        </w:rPr>
      </w:pP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tau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nyeem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ntawv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saum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toj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nkag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tso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txhij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txhua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.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Tsis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tas li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xwb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,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tseem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nkag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tias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tso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tseem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yuav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tau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tau los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kom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tiav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nws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hom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phiaj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mus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ib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xyoos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los sis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tias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thim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tso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 los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kom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tiav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nqe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hais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thim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nyob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hauv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kawg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daim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foos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no.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Kuv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nkag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ntxiv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tias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txhua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yam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nqis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tes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raws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li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qhov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kev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tso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tawm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no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ua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ntej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hnub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tim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thim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rov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qab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yog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raug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cai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lij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choj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thiab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tuaj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yeem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</w:t>
      </w:r>
      <w:proofErr w:type="spellStart"/>
      <w:r w:rsidRPr="00395ACB">
        <w:rPr>
          <w:rFonts w:ascii="Arial Narrow" w:eastAsia="Arial Narrow" w:hAnsi="Arial Narrow" w:cs="Arial Narrow"/>
          <w:lang w:val="fr-FR" w:bidi="en-US"/>
        </w:rPr>
        <w:t>siv</w:t>
      </w:r>
      <w:proofErr w:type="spellEnd"/>
      <w:r w:rsidRPr="00395ACB">
        <w:rPr>
          <w:rFonts w:ascii="Arial Narrow" w:eastAsia="Arial Narrow" w:hAnsi="Arial Narrow" w:cs="Arial Narrow"/>
          <w:lang w:val="fr-FR" w:bidi="en-US"/>
        </w:rPr>
        <w:t xml:space="preserve"> tau.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846"/>
        <w:gridCol w:w="584"/>
        <w:gridCol w:w="1022"/>
        <w:gridCol w:w="764"/>
        <w:gridCol w:w="2308"/>
        <w:gridCol w:w="692"/>
        <w:gridCol w:w="61"/>
        <w:gridCol w:w="292"/>
        <w:gridCol w:w="1699"/>
        <w:gridCol w:w="11"/>
        <w:gridCol w:w="270"/>
      </w:tblGrid>
      <w:tr w:rsidR="009A5D70" w:rsidRPr="00395ACB" w14:paraId="0338B6D7" w14:textId="77777777" w:rsidTr="009A5D70">
        <w:trPr>
          <w:trHeight w:val="360"/>
        </w:trPr>
        <w:tc>
          <w:tcPr>
            <w:tcW w:w="3528" w:type="dxa"/>
            <w:gridSpan w:val="4"/>
            <w:tcBorders>
              <w:bottom w:val="nil"/>
              <w:right w:val="nil"/>
            </w:tcBorders>
            <w:vAlign w:val="bottom"/>
          </w:tcPr>
          <w:bookmarkStart w:id="4" w:name="_Hlk106118232"/>
          <w:p w14:paraId="1B3B0C88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435C7467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5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EA79B2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6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5A4B792E" w14:textId="77777777" w:rsidR="009A5D70" w:rsidRPr="00395ACB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1C74B98C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44FEEF8C" w14:textId="77777777" w:rsidR="009A5D70" w:rsidRPr="00395ACB" w:rsidRDefault="009A5D70" w:rsidP="009A5D70">
            <w:pPr>
              <w:rPr>
                <w:rFonts w:ascii="Arial Narrow" w:hAnsi="Arial Narrow"/>
              </w:rPr>
            </w:pPr>
          </w:p>
        </w:tc>
      </w:tr>
      <w:tr w:rsidR="009A5D70" w:rsidRPr="00395ACB" w14:paraId="4B16E4D6" w14:textId="77777777" w:rsidTr="009A5D70">
        <w:trPr>
          <w:trHeight w:val="242"/>
        </w:trPr>
        <w:tc>
          <w:tcPr>
            <w:tcW w:w="3528" w:type="dxa"/>
            <w:gridSpan w:val="4"/>
            <w:tcBorders>
              <w:bottom w:val="nil"/>
              <w:right w:val="nil"/>
            </w:tcBorders>
          </w:tcPr>
          <w:p w14:paraId="31CAF594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Tus Me Nyuam Lub Npe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523BED55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MI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600CBA0E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Lub Xeem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34AA5AB" w14:textId="77777777" w:rsidR="009A5D70" w:rsidRPr="00395ACB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1C27141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Hnub Yug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B7FA62D" w14:textId="77777777" w:rsidR="009A5D70" w:rsidRPr="00395ACB" w:rsidRDefault="009A5D70" w:rsidP="004C7A4B">
            <w:pPr>
              <w:rPr>
                <w:rFonts w:ascii="Arial Narrow" w:hAnsi="Arial Narrow"/>
              </w:rPr>
            </w:pPr>
          </w:p>
        </w:tc>
      </w:tr>
      <w:tr w:rsidR="000659C2" w:rsidRPr="00395ACB" w14:paraId="4B93E006" w14:textId="77777777" w:rsidTr="009A5D70">
        <w:trPr>
          <w:trHeight w:val="360"/>
        </w:trPr>
        <w:tc>
          <w:tcPr>
            <w:tcW w:w="250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855D370" w14:textId="77777777" w:rsidR="000659C2" w:rsidRPr="00395ACB" w:rsidRDefault="00FC5C41" w:rsidP="000659C2">
            <w:pPr>
              <w:ind w:right="-11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Niam Txiv/Tus Saib Xyuas Kos Npe: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F9D4688" w14:textId="77777777" w:rsidR="000659C2" w:rsidRPr="00395ACB" w:rsidRDefault="000659C2" w:rsidP="00860024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7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6FA796E3" w14:textId="77777777" w:rsidR="000659C2" w:rsidRPr="00395ACB" w:rsidRDefault="000659C2" w:rsidP="00860024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Hnub Tim: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B54673F" w14:textId="77777777" w:rsidR="000659C2" w:rsidRPr="00395ACB" w:rsidRDefault="000659C2" w:rsidP="00860024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0099B34" w14:textId="77777777" w:rsidR="000659C2" w:rsidRPr="00395ACB" w:rsidRDefault="000659C2" w:rsidP="000659C2">
            <w:pPr>
              <w:rPr>
                <w:rFonts w:ascii="Arial Narrow" w:hAnsi="Arial Narrow"/>
              </w:rPr>
            </w:pPr>
          </w:p>
        </w:tc>
      </w:tr>
      <w:tr w:rsidR="000659C2" w:rsidRPr="00395ACB" w14:paraId="68D15C52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0306209F" w14:textId="77777777" w:rsidR="000659C2" w:rsidRPr="00395ACB" w:rsidRDefault="000659C2" w:rsidP="000659C2">
            <w:pPr>
              <w:ind w:right="-11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 xml:space="preserve">Chaw Nyob: 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E3075" w14:textId="77777777" w:rsidR="000659C2" w:rsidRPr="00395ACB" w:rsidRDefault="004C7A4B" w:rsidP="00860024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A35B0EE" w14:textId="77777777" w:rsidR="000659C2" w:rsidRPr="00395ACB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395ACB" w14:paraId="1832067C" w14:textId="77777777" w:rsidTr="009A5D70">
        <w:trPr>
          <w:trHeight w:val="360"/>
        </w:trPr>
        <w:tc>
          <w:tcPr>
            <w:tcW w:w="19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2CFA907" w14:textId="77777777" w:rsidR="000659C2" w:rsidRPr="00395ACB" w:rsidRDefault="000659C2" w:rsidP="000659C2">
            <w:pPr>
              <w:ind w:right="-11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Lub Nroog/Lub Lav/Tus Zauv Zip: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45952" w14:textId="77777777" w:rsidR="000659C2" w:rsidRPr="00395ACB" w:rsidRDefault="004C7A4B" w:rsidP="00860024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D336838" w14:textId="77777777" w:rsidR="000659C2" w:rsidRPr="00395ACB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395ACB" w14:paraId="618BA18B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522F8A3A" w14:textId="77777777" w:rsidR="000659C2" w:rsidRPr="00395ACB" w:rsidRDefault="000659C2" w:rsidP="000659C2">
            <w:pPr>
              <w:ind w:right="-11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Tus Tim Khawv: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04D6C258" w14:textId="77777777" w:rsidR="000659C2" w:rsidRPr="00395ACB" w:rsidRDefault="004C7A4B" w:rsidP="00860024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DEA5354" w14:textId="77777777" w:rsidR="000659C2" w:rsidRPr="00395ACB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395ACB" w14:paraId="10B1E3F5" w14:textId="77777777" w:rsidTr="009A5D70">
        <w:trPr>
          <w:trHeight w:val="20"/>
        </w:trPr>
        <w:tc>
          <w:tcPr>
            <w:tcW w:w="9355" w:type="dxa"/>
            <w:gridSpan w:val="11"/>
            <w:tcBorders>
              <w:top w:val="nil"/>
              <w:right w:val="nil"/>
            </w:tcBorders>
            <w:vAlign w:val="bottom"/>
          </w:tcPr>
          <w:p w14:paraId="44C13E24" w14:textId="77777777" w:rsidR="000659C2" w:rsidRPr="00395ACB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479D374" w14:textId="77777777" w:rsidR="000659C2" w:rsidRPr="00395ACB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382E72D" w14:textId="77777777" w:rsidR="00D20156" w:rsidRPr="00395ACB" w:rsidRDefault="00D20156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80"/>
        <w:gridCol w:w="4109"/>
        <w:gridCol w:w="242"/>
      </w:tblGrid>
      <w:tr w:rsidR="00FC5C41" w:rsidRPr="00395ACB" w14:paraId="26BBD524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B7387" w14:textId="77777777" w:rsidR="00FC5C41" w:rsidRPr="00395ACB" w:rsidRDefault="00FC5C41" w:rsidP="003B5B2A">
            <w:pPr>
              <w:rPr>
                <w:rFonts w:ascii="Arial Narrow" w:eastAsia="Calibri" w:hAnsi="Arial Narrow" w:cs="Arial"/>
                <w:b/>
              </w:rPr>
            </w:pPr>
            <w:r w:rsidRPr="00395ACB">
              <w:rPr>
                <w:rFonts w:ascii="Arial Narrow" w:eastAsia="Calibri" w:hAnsi="Arial Narrow" w:cs="Arial"/>
                <w:b/>
                <w:lang w:bidi="en-US"/>
              </w:rPr>
              <w:t>NQE HAIS TXOG KEV THIM ROV QAB</w:t>
            </w:r>
          </w:p>
        </w:tc>
      </w:tr>
      <w:tr w:rsidR="00037D3B" w:rsidRPr="00395ACB" w14:paraId="1DDF0900" w14:textId="77777777" w:rsidTr="009A5D70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C8A6B" w14:textId="77777777" w:rsidR="00037D3B" w:rsidRPr="00395ACB" w:rsidRDefault="00037D3B" w:rsidP="003B5B2A">
            <w:pPr>
              <w:ind w:right="-17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Kuv thov kom muab qhov kev tso tawm no thim rov qab, uas yog pib nyob rau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2386D129" w14:textId="77777777" w:rsidR="00037D3B" w:rsidRPr="00395ACB" w:rsidRDefault="00037D3B" w:rsidP="003B5B2A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2E4C5" w14:textId="77777777" w:rsidR="00037D3B" w:rsidRPr="00395ACB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395ACB" w14:paraId="0A9FF3C2" w14:textId="77777777" w:rsidTr="009A5D70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8F7A8" w14:textId="77777777" w:rsidR="00037D3B" w:rsidRPr="00395ACB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25F1936B" w14:textId="77777777" w:rsidR="00037D3B" w:rsidRPr="00395ACB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395ACB">
              <w:rPr>
                <w:rFonts w:ascii="Arial Narrow" w:eastAsia="Arial Narrow" w:hAnsi="Arial Narrow" w:cs="Arial Narrow"/>
                <w:i/>
                <w:sz w:val="18"/>
                <w:szCs w:val="18"/>
                <w:lang w:bidi="en-US"/>
              </w:rPr>
              <w:t>(Hnub Tim)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129DE" w14:textId="77777777" w:rsidR="00037D3B" w:rsidRPr="00395ACB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395ACB" w14:paraId="248DC74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6FF3E" w14:textId="77777777" w:rsidR="00FC5C41" w:rsidRPr="00395ACB" w:rsidRDefault="00FC5C41" w:rsidP="003B5B2A">
            <w:pPr>
              <w:ind w:right="-11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Niam Txiv/Tus Saib Xyuas Kos Npe: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58AB5FA" w14:textId="77777777" w:rsidR="00FC5C41" w:rsidRPr="00395ACB" w:rsidRDefault="00FC5C41" w:rsidP="003B5B2A">
            <w:pPr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742A77" w14:textId="77777777" w:rsidR="00FC5C41" w:rsidRPr="00395ACB" w:rsidRDefault="00FC5C41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D69EEC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2195F" w14:textId="77777777" w:rsidR="00E675C2" w:rsidRPr="00395ACB" w:rsidRDefault="00E675C2" w:rsidP="003B5B2A">
            <w:pPr>
              <w:ind w:right="-110"/>
              <w:jc w:val="right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t>Hnub Tim:</w:t>
            </w:r>
          </w:p>
        </w:tc>
        <w:tc>
          <w:tcPr>
            <w:tcW w:w="2610" w:type="dxa"/>
            <w:tcBorders>
              <w:left w:val="nil"/>
              <w:right w:val="nil"/>
            </w:tcBorders>
            <w:vAlign w:val="bottom"/>
          </w:tcPr>
          <w:p w14:paraId="2D344F05" w14:textId="77777777" w:rsidR="00E675C2" w:rsidRPr="006C3A40" w:rsidRDefault="00E675C2" w:rsidP="003B5B2A">
            <w:pPr>
              <w:ind w:right="-110"/>
              <w:rPr>
                <w:rFonts w:ascii="Arial Narrow" w:hAnsi="Arial Narrow"/>
              </w:rPr>
            </w:pP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395ACB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395ACB">
              <w:rPr>
                <w:rFonts w:ascii="Arial Narrow" w:eastAsia="Arial Narrow" w:hAnsi="Arial Narrow" w:cs="Arial Narrow"/>
                <w:lang w:bidi="en-US"/>
              </w:rPr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Pr="00395ACB">
              <w:rPr>
                <w:rFonts w:ascii="Arial Narrow" w:eastAsia="Arial Narrow" w:hAnsi="Arial Narrow" w:cs="Arial Narrow"/>
                <w:noProof/>
                <w:lang w:bidi="en-US"/>
              </w:rPr>
              <w:t>     </w:t>
            </w:r>
            <w:r w:rsidRPr="00395ACB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1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2FE2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E1CC5C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A701449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F9AD18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C724E1A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B3A39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836F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4"/>
    </w:tbl>
    <w:p w14:paraId="38C721FE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p w14:paraId="78680811" w14:textId="77777777" w:rsidR="004466CE" w:rsidRPr="004466CE" w:rsidRDefault="004466CE" w:rsidP="004466CE"/>
    <w:p w14:paraId="0F27F317" w14:textId="77777777" w:rsidR="004466CE" w:rsidRPr="004466CE" w:rsidRDefault="004466CE" w:rsidP="004466CE"/>
    <w:p w14:paraId="08F3860B" w14:textId="77777777" w:rsidR="004466CE" w:rsidRPr="004466CE" w:rsidRDefault="004466CE" w:rsidP="004466CE"/>
    <w:p w14:paraId="5CCFD191" w14:textId="77777777" w:rsidR="004466CE" w:rsidRPr="004466CE" w:rsidRDefault="004466CE" w:rsidP="004466CE"/>
    <w:p w14:paraId="54EC98E8" w14:textId="77777777" w:rsidR="004466CE" w:rsidRPr="004466CE" w:rsidRDefault="004466CE" w:rsidP="004466CE"/>
    <w:p w14:paraId="4FAD6AD8" w14:textId="77777777" w:rsidR="004466CE" w:rsidRDefault="004466CE" w:rsidP="004466CE">
      <w:pPr>
        <w:rPr>
          <w:rFonts w:ascii="Arial Narrow" w:hAnsi="Arial Narrow"/>
          <w:bCs/>
          <w:sz w:val="10"/>
          <w:szCs w:val="10"/>
        </w:rPr>
      </w:pPr>
    </w:p>
    <w:p w14:paraId="60C11205" w14:textId="69DD35C9" w:rsidR="004466CE" w:rsidRPr="004466CE" w:rsidRDefault="004466CE" w:rsidP="004466CE">
      <w:pPr>
        <w:tabs>
          <w:tab w:val="left" w:pos="3840"/>
        </w:tabs>
      </w:pPr>
      <w:r>
        <w:rPr>
          <w:lang w:bidi="en-US"/>
        </w:rPr>
        <w:tab/>
      </w:r>
    </w:p>
    <w:sectPr w:rsidR="004466CE" w:rsidRPr="004466CE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7E429" w14:textId="77777777" w:rsidR="00C82910" w:rsidRDefault="00C82910">
      <w:r>
        <w:separator/>
      </w:r>
    </w:p>
  </w:endnote>
  <w:endnote w:type="continuationSeparator" w:id="0">
    <w:p w14:paraId="5DFD26BF" w14:textId="77777777" w:rsidR="00C82910" w:rsidRDefault="00C8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EC02" w14:textId="435B9AB4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lang w:bidi="en-US"/>
      </w:rPr>
      <w:t xml:space="preserve">NC ITP Universal EBP Daim </w:t>
    </w:r>
    <w:proofErr w:type="spellStart"/>
    <w:r>
      <w:rPr>
        <w:rFonts w:ascii="Arial Narrow" w:eastAsia="Arial Narrow" w:hAnsi="Arial Narrow" w:cs="Arial Narrow"/>
        <w:sz w:val="20"/>
        <w:szCs w:val="20"/>
        <w:lang w:bidi="en-US"/>
      </w:rPr>
      <w:t>Ntawv</w:t>
    </w:r>
    <w:proofErr w:type="spellEnd"/>
    <w:r>
      <w:rPr>
        <w:rFonts w:ascii="Arial Narrow" w:eastAsia="Arial Narrow" w:hAnsi="Arial Narrow" w:cs="Arial Narrow"/>
        <w:sz w:val="20"/>
        <w:szCs w:val="20"/>
        <w:lang w:bidi="en-US"/>
      </w:rPr>
      <w:t xml:space="preserve"> Tso </w:t>
    </w:r>
    <w:proofErr w:type="spellStart"/>
    <w:r>
      <w:rPr>
        <w:rFonts w:ascii="Arial Narrow" w:eastAsia="Arial Narrow" w:hAnsi="Arial Narrow" w:cs="Arial Narrow"/>
        <w:sz w:val="20"/>
        <w:szCs w:val="20"/>
        <w:lang w:bidi="en-US"/>
      </w:rPr>
      <w:t>Tawm</w:t>
    </w:r>
    <w:proofErr w:type="spellEnd"/>
    <w:r>
      <w:rPr>
        <w:rFonts w:ascii="Arial Narrow" w:eastAsia="Arial Narrow" w:hAnsi="Arial Narrow" w:cs="Arial Narrow"/>
        <w:sz w:val="20"/>
        <w:szCs w:val="20"/>
        <w:lang w:bidi="en-US"/>
      </w:rPr>
      <w:t xml:space="preserve"> Yeeb Yaj Kiab (12/25) </w:t>
    </w:r>
    <w:proofErr w:type="spellStart"/>
    <w:r>
      <w:rPr>
        <w:rFonts w:ascii="Arial Narrow" w:eastAsia="Arial Narrow" w:hAnsi="Arial Narrow" w:cs="Arial Narrow"/>
        <w:sz w:val="20"/>
        <w:szCs w:val="20"/>
        <w:lang w:bidi="en-US"/>
      </w:rPr>
      <w:t>Hloov</w:t>
    </w:r>
    <w:proofErr w:type="spellEnd"/>
    <w:r>
      <w:rPr>
        <w:rFonts w:ascii="Arial Narrow" w:eastAsia="Arial Narrow" w:hAnsi="Arial Narrow" w:cs="Arial Narrow"/>
        <w:sz w:val="20"/>
        <w:szCs w:val="20"/>
        <w:lang w:bidi="en-US"/>
      </w:rPr>
      <w:t xml:space="preserve"> Kho (2/26)</w:t>
    </w:r>
    <w:r>
      <w:rPr>
        <w:rFonts w:ascii="Arial Narrow" w:eastAsia="Arial Narrow" w:hAnsi="Arial Narrow" w:cs="Arial Narrow"/>
        <w:sz w:val="20"/>
        <w:szCs w:val="20"/>
        <w:lang w:bidi="en-US"/>
      </w:rPr>
      <w:tab/>
    </w:r>
    <w:proofErr w:type="spellStart"/>
    <w:r>
      <w:rPr>
        <w:rFonts w:ascii="Arial Narrow" w:eastAsia="Arial Narrow" w:hAnsi="Arial Narrow" w:cs="Arial Narrow"/>
        <w:sz w:val="20"/>
        <w:szCs w:val="20"/>
        <w:lang w:bidi="en-US"/>
      </w:rPr>
      <w:t>Nplooj</w:t>
    </w:r>
    <w:proofErr w:type="spellEnd"/>
    <w:r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instrText xml:space="preserve"> PAGE </w:instrText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fldChar w:fldCharType="end"/>
    </w:r>
    <w:r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>
      <w:rPr>
        <w:rFonts w:ascii="Arial Narrow" w:eastAsia="Arial Narrow" w:hAnsi="Arial Narrow" w:cs="Arial Narrow"/>
        <w:sz w:val="20"/>
        <w:szCs w:val="20"/>
        <w:lang w:bidi="en-US"/>
      </w:rPr>
      <w:t>ntawm</w:t>
    </w:r>
    <w:proofErr w:type="spellEnd"/>
    <w:r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instrText xml:space="preserve"> NUMPAGES  </w:instrText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9AA59" w14:textId="77777777" w:rsidR="00C82910" w:rsidRDefault="00C82910">
      <w:r>
        <w:separator/>
      </w:r>
    </w:p>
  </w:footnote>
  <w:footnote w:type="continuationSeparator" w:id="0">
    <w:p w14:paraId="153EB02C" w14:textId="77777777" w:rsidR="00C82910" w:rsidRDefault="00C8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E07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Lub Chaw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Haujlwm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Saib Xyuas Kev Noj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Qab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Haus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Huv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thiab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Kev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Pabcuam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Tib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Neeg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hauv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Xeev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North Carolina</w:t>
    </w:r>
  </w:p>
  <w:p w14:paraId="27BF4FB0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Pawg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Saib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Xyuas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Kev Noj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Qab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Nyob Zoo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ntawm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Menyuam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Yaus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thiab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Tsev</w:t>
    </w:r>
    <w:proofErr w:type="spellEnd"/>
    <w:r w:rsidRPr="00E43005">
      <w:rPr>
        <w:rFonts w:ascii="Arial Narrow" w:eastAsia="Arial Narrow" w:hAnsi="Arial Narrow" w:cs="Arial Narrow"/>
        <w:sz w:val="20"/>
        <w:szCs w:val="20"/>
        <w:lang w:bidi="en-US"/>
      </w:rPr>
      <w:t xml:space="preserve"> </w:t>
    </w:r>
    <w:proofErr w:type="spellStart"/>
    <w:r w:rsidRPr="00E43005">
      <w:rPr>
        <w:rFonts w:ascii="Arial Narrow" w:eastAsia="Arial Narrow" w:hAnsi="Arial Narrow" w:cs="Arial Narrow"/>
        <w:sz w:val="20"/>
        <w:szCs w:val="20"/>
        <w:lang w:bidi="en-US"/>
      </w:rPr>
      <w:t>Neeg</w:t>
    </w:r>
    <w:proofErr w:type="spellEnd"/>
  </w:p>
  <w:p w14:paraId="7160CECD" w14:textId="77777777" w:rsidR="00037D3B" w:rsidRDefault="00037D3B" w:rsidP="00037D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63156288">
    <w:abstractNumId w:val="2"/>
  </w:num>
  <w:num w:numId="2" w16cid:durableId="933977197">
    <w:abstractNumId w:val="6"/>
  </w:num>
  <w:num w:numId="3" w16cid:durableId="1328240929">
    <w:abstractNumId w:val="4"/>
  </w:num>
  <w:num w:numId="4" w16cid:durableId="1511406525">
    <w:abstractNumId w:val="11"/>
  </w:num>
  <w:num w:numId="5" w16cid:durableId="662897106">
    <w:abstractNumId w:val="12"/>
  </w:num>
  <w:num w:numId="6" w16cid:durableId="1439136412">
    <w:abstractNumId w:val="5"/>
  </w:num>
  <w:num w:numId="7" w16cid:durableId="4405766">
    <w:abstractNumId w:val="3"/>
  </w:num>
  <w:num w:numId="8" w16cid:durableId="1066029151">
    <w:abstractNumId w:val="0"/>
  </w:num>
  <w:num w:numId="9" w16cid:durableId="1368867503">
    <w:abstractNumId w:val="10"/>
  </w:num>
  <w:num w:numId="10" w16cid:durableId="856390892">
    <w:abstractNumId w:val="7"/>
  </w:num>
  <w:num w:numId="11" w16cid:durableId="701177324">
    <w:abstractNumId w:val="9"/>
  </w:num>
  <w:num w:numId="12" w16cid:durableId="863834739">
    <w:abstractNumId w:val="8"/>
  </w:num>
  <w:num w:numId="13" w16cid:durableId="48609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v+78eptZCFqZXtGK2D/0Z/YsixZIoc0NyaskQ/2SkTb1tsvF6Nosssj2DxnXublNjbsWRjH+LGlWFlhc463rw==" w:salt="oy1yCwXdeGrhcmO9Wr8a9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CONSENT FOR INFANT CAREGIVER PROJECT ENGLISH"/>
  </w:docVars>
  <w:rsids>
    <w:rsidRoot w:val="000E3E70"/>
    <w:rsid w:val="0000290F"/>
    <w:rsid w:val="00037D3B"/>
    <w:rsid w:val="000547C5"/>
    <w:rsid w:val="000659C2"/>
    <w:rsid w:val="000817DE"/>
    <w:rsid w:val="000E06C3"/>
    <w:rsid w:val="000E3A84"/>
    <w:rsid w:val="000E3E70"/>
    <w:rsid w:val="00104D36"/>
    <w:rsid w:val="00135B78"/>
    <w:rsid w:val="0015757D"/>
    <w:rsid w:val="001E77C1"/>
    <w:rsid w:val="002034F1"/>
    <w:rsid w:val="00217B87"/>
    <w:rsid w:val="00221D18"/>
    <w:rsid w:val="00231248"/>
    <w:rsid w:val="0023672A"/>
    <w:rsid w:val="0028659D"/>
    <w:rsid w:val="00291282"/>
    <w:rsid w:val="002A0353"/>
    <w:rsid w:val="002B387E"/>
    <w:rsid w:val="002B7B84"/>
    <w:rsid w:val="00327D8E"/>
    <w:rsid w:val="00366DAE"/>
    <w:rsid w:val="00395ACB"/>
    <w:rsid w:val="003B5B2A"/>
    <w:rsid w:val="003C25E0"/>
    <w:rsid w:val="003C26DD"/>
    <w:rsid w:val="003D5F1C"/>
    <w:rsid w:val="003E67FE"/>
    <w:rsid w:val="004466CE"/>
    <w:rsid w:val="004501FC"/>
    <w:rsid w:val="00492A4B"/>
    <w:rsid w:val="004C20E8"/>
    <w:rsid w:val="004C7A4B"/>
    <w:rsid w:val="00500CC3"/>
    <w:rsid w:val="00513B9E"/>
    <w:rsid w:val="00514720"/>
    <w:rsid w:val="00544485"/>
    <w:rsid w:val="0054464F"/>
    <w:rsid w:val="005C40B1"/>
    <w:rsid w:val="005D0E92"/>
    <w:rsid w:val="005E4ABC"/>
    <w:rsid w:val="005F4CC2"/>
    <w:rsid w:val="00603FD7"/>
    <w:rsid w:val="00611AC7"/>
    <w:rsid w:val="00612191"/>
    <w:rsid w:val="006424D9"/>
    <w:rsid w:val="00691B74"/>
    <w:rsid w:val="006C3A40"/>
    <w:rsid w:val="006D68E2"/>
    <w:rsid w:val="006E7938"/>
    <w:rsid w:val="006F7AE2"/>
    <w:rsid w:val="00742FF8"/>
    <w:rsid w:val="00761E0F"/>
    <w:rsid w:val="007B2136"/>
    <w:rsid w:val="007B4B35"/>
    <w:rsid w:val="007C7D57"/>
    <w:rsid w:val="007E7B8A"/>
    <w:rsid w:val="007F6610"/>
    <w:rsid w:val="00850637"/>
    <w:rsid w:val="00860024"/>
    <w:rsid w:val="008B0FC6"/>
    <w:rsid w:val="008C4E2E"/>
    <w:rsid w:val="008D3DC0"/>
    <w:rsid w:val="00953707"/>
    <w:rsid w:val="00981509"/>
    <w:rsid w:val="009A5D70"/>
    <w:rsid w:val="009E2478"/>
    <w:rsid w:val="009E5B5B"/>
    <w:rsid w:val="009E626A"/>
    <w:rsid w:val="00A04553"/>
    <w:rsid w:val="00A11096"/>
    <w:rsid w:val="00A228AC"/>
    <w:rsid w:val="00A27CC4"/>
    <w:rsid w:val="00A803B3"/>
    <w:rsid w:val="00AD3247"/>
    <w:rsid w:val="00AD46E1"/>
    <w:rsid w:val="00BF236F"/>
    <w:rsid w:val="00C17219"/>
    <w:rsid w:val="00C326DF"/>
    <w:rsid w:val="00C75DC4"/>
    <w:rsid w:val="00C82910"/>
    <w:rsid w:val="00C85D1A"/>
    <w:rsid w:val="00CD5718"/>
    <w:rsid w:val="00D04B2F"/>
    <w:rsid w:val="00D20156"/>
    <w:rsid w:val="00D246D0"/>
    <w:rsid w:val="00D255BA"/>
    <w:rsid w:val="00D307C5"/>
    <w:rsid w:val="00D53A36"/>
    <w:rsid w:val="00D86901"/>
    <w:rsid w:val="00D93485"/>
    <w:rsid w:val="00D959EA"/>
    <w:rsid w:val="00DB43A1"/>
    <w:rsid w:val="00DD3C8A"/>
    <w:rsid w:val="00E675C2"/>
    <w:rsid w:val="00EC46C9"/>
    <w:rsid w:val="00ED4379"/>
    <w:rsid w:val="00F30A28"/>
    <w:rsid w:val="00F372BE"/>
    <w:rsid w:val="00F567EB"/>
    <w:rsid w:val="00FA5CF7"/>
    <w:rsid w:val="00FA604B"/>
    <w:rsid w:val="00FB2051"/>
    <w:rsid w:val="00FC5C41"/>
    <w:rsid w:val="00FE7A0C"/>
    <w:rsid w:val="00FF5450"/>
    <w:rsid w:val="5CD6766F"/>
    <w:rsid w:val="78ECE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448A2"/>
  <w15:chartTrackingRefBased/>
  <w15:docId w15:val="{0264CDE6-1185-4A7C-B06E-EB3E9B23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Universal%20Consent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6" ma:contentTypeDescription="Create a new document." ma:contentTypeScope="" ma:versionID="0e3cd88e14dfff0a29fa031c0fdf2c38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417cb9a564aec14997fa22f0ebcdaad1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4BE69A-8075-4BBC-9D72-D25A4C3E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5</TotalTime>
  <Pages>2</Pages>
  <Words>325</Words>
  <Characters>1855</Characters>
  <Application>Microsoft Office Word</Application>
  <DocSecurity>0</DocSecurity>
  <Lines>15</Lines>
  <Paragraphs>4</Paragraphs>
  <ScaleCrop>false</ScaleCrop>
  <Company>University of Delaware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7</cp:revision>
  <cp:lastPrinted>2025-12-22T19:29:00Z</cp:lastPrinted>
  <dcterms:created xsi:type="dcterms:W3CDTF">2026-04-30T21:16:00Z</dcterms:created>
  <dcterms:modified xsi:type="dcterms:W3CDTF">2026-07-31T19:43:00Z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