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1F38DA" w14:paraId="711D51FD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58D4A726" w14:textId="7EA626CF" w:rsidR="00742FF8" w:rsidRPr="001F38DA" w:rsidRDefault="00742FF8" w:rsidP="001F38DA">
            <w:pPr>
              <w:spacing w:line="204" w:lineRule="auto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1F38DA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1F38DA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1F38DA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F38DA" w:rsidRPr="001F38DA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F38DA" w:rsidRPr="001F38DA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F38DA" w:rsidRPr="001F38DA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1F38DA" w:rsidRPr="001F38DA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F38DA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0CDF5A6A" w14:textId="77777777" w:rsidR="003C25E0" w:rsidRPr="001F38DA" w:rsidRDefault="003C25E0" w:rsidP="009B1FE6">
      <w:pPr>
        <w:jc w:val="center"/>
        <w:rPr>
          <w:rFonts w:ascii="Arial Black" w:hAnsi="Arial Black" w:cs="Myanmar Text"/>
          <w:b/>
          <w:sz w:val="28"/>
          <w:szCs w:val="28"/>
          <w:lang w:bidi="my-MM"/>
        </w:rPr>
      </w:pPr>
      <w:r w:rsidRPr="001F38DA">
        <w:rPr>
          <w:rFonts w:ascii="Myanmar Text" w:eastAsia="Arial Black" w:hAnsi="Myanmar Text" w:cs="Myanmar Text"/>
          <w:b/>
          <w:sz w:val="28"/>
          <w:szCs w:val="28"/>
          <w:lang w:bidi="my-MM"/>
        </w:rPr>
        <w:t>နို့စို့ကလေးပြုစုစောင့်ရှောက်သူ</w:t>
      </w:r>
      <w:r w:rsidRPr="001F38DA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 </w:t>
      </w:r>
      <w:r w:rsidRPr="001F38DA">
        <w:rPr>
          <w:rFonts w:ascii="Myanmar Text" w:eastAsia="Arial Black" w:hAnsi="Myanmar Text" w:cs="Myanmar Text"/>
          <w:b/>
          <w:sz w:val="28"/>
          <w:szCs w:val="28"/>
          <w:lang w:bidi="my-MM"/>
        </w:rPr>
        <w:t>စီမံကိန်း</w:t>
      </w:r>
    </w:p>
    <w:p w14:paraId="6F9C3F97" w14:textId="77777777" w:rsidR="003C25E0" w:rsidRPr="001F38DA" w:rsidRDefault="00A803B3" w:rsidP="009B1FE6">
      <w:pPr>
        <w:spacing w:before="120" w:after="240"/>
        <w:jc w:val="center"/>
        <w:rPr>
          <w:rFonts w:ascii="Arial Black" w:hAnsi="Arial Black" w:cs="Myanmar Text"/>
          <w:b/>
          <w:sz w:val="28"/>
          <w:szCs w:val="28"/>
          <w:lang w:bidi="my-MM"/>
        </w:rPr>
      </w:pPr>
      <w:r w:rsidRPr="001F38DA">
        <w:rPr>
          <w:rFonts w:ascii="Myanmar Text" w:eastAsia="Arial Black" w:hAnsi="Myanmar Text" w:cs="Myanmar Text"/>
          <w:b/>
          <w:sz w:val="28"/>
          <w:szCs w:val="28"/>
          <w:lang w:bidi="my-MM"/>
        </w:rPr>
        <w:t>ဗီဒီယိုမှတ်တမ်းထုတ်လွှင့်ခွင့်ပြုရန်ပုံစံဖောင်</w:t>
      </w:r>
    </w:p>
    <w:p w14:paraId="58406EB4" w14:textId="77777777" w:rsidR="00D86901" w:rsidRPr="001F38DA" w:rsidRDefault="00FE7A0C" w:rsidP="00C458C1">
      <w:pPr>
        <w:spacing w:before="120" w:after="120"/>
        <w:rPr>
          <w:rFonts w:ascii="Arial Narrow" w:hAnsi="Arial Narrow" w:cs="Myanmar Text"/>
          <w:lang w:bidi="my-MM"/>
        </w:rPr>
      </w:pPr>
      <w:r w:rsidRPr="001F38DA">
        <w:rPr>
          <w:rFonts w:ascii="Myanmar Text" w:eastAsia="Arial Narrow" w:hAnsi="Myanmar Text" w:cs="Myanmar Text"/>
          <w:lang w:bidi="my-MM"/>
        </w:rPr>
        <w:t>သင့်အား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မိဘနှင့်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ကလေးစိတ်ကုထုံး</w:t>
      </w:r>
      <w:r w:rsidRPr="001F38DA">
        <w:rPr>
          <w:rFonts w:ascii="Arial Narrow" w:eastAsia="Arial Narrow" w:hAnsi="Arial Narrow" w:cs="Myanmar Text"/>
          <w:lang w:bidi="my-MM"/>
        </w:rPr>
        <w:t xml:space="preserve"> (CPP) </w:t>
      </w:r>
      <w:r w:rsidRPr="001F38DA">
        <w:rPr>
          <w:rFonts w:ascii="Myanmar Text" w:eastAsia="Arial Narrow" w:hAnsi="Myanmar Text" w:cs="Myanmar Text"/>
          <w:lang w:bidi="my-MM"/>
        </w:rPr>
        <w:t>ကြားဝင်ဆောင်ရွက်မှု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သင်တန်းတွင်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ပါဝင်စေလိုပါသည်။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အစီအစဉ်များကို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ဗီဒီယိုမှတ်တမ်းတင်ရန်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သင့်ထံမှ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ခွင့်ပြုချက်တောင်းခံလိုပါသည်။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ဤဗီဒီယိုမှတ်တမ်းကို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အောက်ပါရည်ရွယ်ချက်ဖြင့်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အသုံးပြုပါမည်</w:t>
      </w:r>
      <w:r w:rsidRPr="001F38DA">
        <w:rPr>
          <w:rFonts w:ascii="Arial Narrow" w:eastAsia="Arial Narrow" w:hAnsi="Arial Narrow" w:cs="Myanmar Text"/>
          <w:lang w:bidi="my-MM"/>
        </w:rPr>
        <w:t>-</w:t>
      </w:r>
    </w:p>
    <w:p w14:paraId="3AE3CA21" w14:textId="77777777" w:rsidR="00D86901" w:rsidRPr="001F38DA" w:rsidRDefault="00D86901" w:rsidP="00C458C1">
      <w:pPr>
        <w:numPr>
          <w:ilvl w:val="0"/>
          <w:numId w:val="11"/>
        </w:numPr>
        <w:spacing w:after="120"/>
        <w:ind w:left="547"/>
        <w:rPr>
          <w:rFonts w:ascii="Arial Narrow" w:hAnsi="Arial Narrow" w:cs="Myanmar Text"/>
          <w:lang w:bidi="my-MM"/>
        </w:rPr>
      </w:pPr>
      <w:r w:rsidRPr="001F38DA">
        <w:rPr>
          <w:rFonts w:ascii="Myanmar Text" w:eastAsia="Arial Narrow" w:hAnsi="Myanmar Text" w:cs="Myanmar Text"/>
          <w:lang w:bidi="my-MM"/>
        </w:rPr>
        <w:t>ကြားဝင်ဆောင်ရွက်မှုကို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ထိရောက်စွာအသုံးချနိုင်ရန်အတွက်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ကြီးကြပ်မှုပေးရန်။</w:t>
      </w:r>
    </w:p>
    <w:p w14:paraId="4FCE2C8E" w14:textId="77777777" w:rsidR="003C25E0" w:rsidRPr="001F38DA" w:rsidRDefault="003C25E0" w:rsidP="00C458C1">
      <w:pPr>
        <w:spacing w:before="120" w:after="120"/>
        <w:rPr>
          <w:rFonts w:ascii="Arial Narrow" w:hAnsi="Arial Narrow" w:cs="Myanmar Text"/>
          <w:lang w:bidi="my-MM"/>
        </w:rPr>
      </w:pPr>
      <w:r w:rsidRPr="001F38DA">
        <w:rPr>
          <w:rFonts w:ascii="Myanmar Text" w:eastAsia="Arial Narrow" w:hAnsi="Myanmar Text" w:cs="Myanmar Text"/>
          <w:lang w:bidi="my-MM"/>
        </w:rPr>
        <w:t>ကျွန်ုပ်သည်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အောက်ပါအခွင့်အရေးနှင့်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ခွင့်ပြုချက်ကို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ဤစာဖြင့်ပေးအပ်ပါသည်</w:t>
      </w:r>
      <w:r w:rsidRPr="001F38DA">
        <w:rPr>
          <w:rFonts w:ascii="Arial Narrow" w:eastAsia="Arial Narrow" w:hAnsi="Arial Narrow" w:cs="Myanmar Text"/>
          <w:lang w:bidi="my-MM"/>
        </w:rPr>
        <w:t>-</w:t>
      </w:r>
    </w:p>
    <w:p w14:paraId="339011E3" w14:textId="54948644" w:rsidR="003C25E0" w:rsidRPr="001F38DA" w:rsidRDefault="003C25E0" w:rsidP="00C458C1">
      <w:pPr>
        <w:numPr>
          <w:ilvl w:val="0"/>
          <w:numId w:val="11"/>
        </w:numPr>
        <w:spacing w:after="120"/>
        <w:ind w:left="547"/>
        <w:rPr>
          <w:rFonts w:ascii="Arial Narrow" w:hAnsi="Arial Narrow" w:cs="Myanmar Text"/>
          <w:lang w:bidi="my-MM"/>
        </w:rPr>
      </w:pPr>
      <w:r w:rsidRPr="001F38DA">
        <w:rPr>
          <w:rFonts w:ascii="Myanmar Text" w:eastAsia="Arial Narrow" w:hAnsi="Myanmar Text" w:cs="Myanmar Text"/>
          <w:lang w:bidi="my-MM"/>
        </w:rPr>
        <w:t>ကလေးနှင့်မိသားစုကျန်းမာရေးစင်တာသို့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ကြီးကြပ်မှုရည်ရွယ်ချက်ဖြင့်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ဗီဒီယိုမှတ်တမ်းတင်ထား</w:t>
      </w:r>
      <w:r w:rsidR="007A512E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သော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အစီအစဉ်များကို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မျှဝေခွင့်ပြုပါသည်။</w:t>
      </w:r>
    </w:p>
    <w:p w14:paraId="390B0430" w14:textId="3AA80947" w:rsidR="00D93485" w:rsidRPr="001F38DA" w:rsidRDefault="003C25E0" w:rsidP="00C458C1">
      <w:pPr>
        <w:spacing w:before="120" w:after="240"/>
        <w:rPr>
          <w:rFonts w:ascii="Arial Narrow" w:hAnsi="Arial Narrow" w:cs="Myanmar Text"/>
          <w:lang w:bidi="my-MM"/>
        </w:rPr>
      </w:pPr>
      <w:r w:rsidRPr="001F38DA">
        <w:rPr>
          <w:rFonts w:ascii="Myanmar Text" w:eastAsia="Arial Narrow" w:hAnsi="Myanmar Text" w:cs="Myanmar Text"/>
          <w:lang w:bidi="my-MM"/>
        </w:rPr>
        <w:t>ကျွန်ုပ်သည်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အထက်ပါအချက်များကို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ဖတ်ရှုပြီးဖြစ်ကာ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ဤထုတ်ပြန်မှုပုံစံဖောင်ကို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အပြည့်အဝနားလည်ပါ</w:t>
      </w:r>
      <w:r w:rsidR="007A512E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သည်။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ဤထုတ်ပြန်ချက်သည်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၎င်း၏ရည်ရွယ်ချက်ပြည့်မီရန်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လိုအပ်သောကာလအတွက်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တစ်နှစ်အထိ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အကျုံးဝင်မည်ဖြစ်သည်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သို့မဟုတ်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ကျွန်ုပ်က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ဤဖောင်၏အောက်ခြေရှိ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ရုပ်သိမ်းခြင်းကဏ္ဍကို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ဖြည့်စွက်၍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ရုပ်သိမ်းပါက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သက်တမ်းကုန်ဆုံးမည်ကို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နားလည်ပါသည်။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ထို့အပြင်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ရုပ်သိမ်းသည့်ရက်စွဲမတိုင်မီ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ဤထုတ်ပြန်ချက်အရဆောင်ရွက်ခဲ့သော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မည်သည့်လုပ်ဆောင်ချက်မဆို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တရားဝင်ပြီး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ဥပဒေနှင့်အညီ</w:t>
      </w:r>
      <w:r w:rsidR="007A512E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ဖြစ်ကြောင်း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  <w:r w:rsidRPr="001F38DA">
        <w:rPr>
          <w:rFonts w:ascii="Myanmar Text" w:eastAsia="Arial Narrow" w:hAnsi="Myanmar Text" w:cs="Myanmar Text"/>
          <w:lang w:bidi="my-MM"/>
        </w:rPr>
        <w:t>နားလည်ပါသည်။</w:t>
      </w:r>
      <w:r w:rsidRPr="001F38DA">
        <w:rPr>
          <w:rFonts w:ascii="Arial Narrow" w:eastAsia="Arial Narrow" w:hAnsi="Arial Narrow" w:cs="Myanmar Text"/>
          <w:lang w:bidi="my-MM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634"/>
        <w:gridCol w:w="837"/>
        <w:gridCol w:w="489"/>
        <w:gridCol w:w="831"/>
        <w:gridCol w:w="764"/>
        <w:gridCol w:w="2122"/>
        <w:gridCol w:w="842"/>
        <w:gridCol w:w="53"/>
        <w:gridCol w:w="275"/>
        <w:gridCol w:w="1651"/>
        <w:gridCol w:w="10"/>
        <w:gridCol w:w="258"/>
      </w:tblGrid>
      <w:tr w:rsidR="009A5D70" w:rsidRPr="001F38DA" w14:paraId="47C5AFD9" w14:textId="77777777" w:rsidTr="00531A5B">
        <w:trPr>
          <w:trHeight w:val="360"/>
        </w:trPr>
        <w:tc>
          <w:tcPr>
            <w:tcW w:w="3889" w:type="dxa"/>
            <w:gridSpan w:val="5"/>
            <w:tcBorders>
              <w:bottom w:val="nil"/>
              <w:right w:val="nil"/>
            </w:tcBorders>
            <w:vAlign w:val="bottom"/>
          </w:tcPr>
          <w:bookmarkStart w:id="1" w:name="_Hlk106118232"/>
          <w:p w14:paraId="76AC6D4A" w14:textId="77BBA3C4" w:rsidR="009A5D70" w:rsidRPr="001F38DA" w:rsidRDefault="009A5D70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4FE9B781" w14:textId="677EE565" w:rsidR="009A5D70" w:rsidRPr="001F38DA" w:rsidRDefault="009A5D70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" w:name="Text110"/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2"/>
          </w:p>
        </w:tc>
        <w:tc>
          <w:tcPr>
            <w:tcW w:w="3017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5431A102" w14:textId="6B68E96B" w:rsidR="009A5D70" w:rsidRPr="001F38DA" w:rsidRDefault="009A5D70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" w:name="Text111"/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3"/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vAlign w:val="bottom"/>
          </w:tcPr>
          <w:p w14:paraId="0EFABF11" w14:textId="77777777" w:rsidR="009A5D70" w:rsidRPr="001F38DA" w:rsidRDefault="009A5D70" w:rsidP="00C458C1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51" w:type="dxa"/>
            <w:tcBorders>
              <w:left w:val="nil"/>
              <w:bottom w:val="nil"/>
              <w:right w:val="nil"/>
            </w:tcBorders>
            <w:vAlign w:val="bottom"/>
          </w:tcPr>
          <w:p w14:paraId="4480B3E3" w14:textId="5FBB55AC" w:rsidR="009A5D70" w:rsidRPr="001F38DA" w:rsidRDefault="009A5D70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68" w:type="dxa"/>
            <w:gridSpan w:val="2"/>
            <w:tcBorders>
              <w:left w:val="nil"/>
              <w:bottom w:val="nil"/>
            </w:tcBorders>
            <w:vAlign w:val="bottom"/>
          </w:tcPr>
          <w:p w14:paraId="1881D499" w14:textId="77777777" w:rsidR="009A5D70" w:rsidRPr="001F38DA" w:rsidRDefault="009A5D70" w:rsidP="00C458C1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9A5D70" w:rsidRPr="001F38DA" w14:paraId="62679D90" w14:textId="77777777" w:rsidTr="00531A5B">
        <w:trPr>
          <w:trHeight w:val="242"/>
        </w:trPr>
        <w:tc>
          <w:tcPr>
            <w:tcW w:w="3889" w:type="dxa"/>
            <w:gridSpan w:val="5"/>
            <w:tcBorders>
              <w:bottom w:val="nil"/>
              <w:right w:val="nil"/>
            </w:tcBorders>
          </w:tcPr>
          <w:p w14:paraId="05F7EF81" w14:textId="77777777" w:rsidR="009A5D70" w:rsidRPr="001F38DA" w:rsidRDefault="009A5D70" w:rsidP="00531A5B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ပထမအမည်စာလုံး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13ABC8E9" w14:textId="77777777" w:rsidR="009A5D70" w:rsidRPr="001F38DA" w:rsidRDefault="009A5D70" w:rsidP="00531A5B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t>MI</w:t>
            </w:r>
          </w:p>
        </w:tc>
        <w:tc>
          <w:tcPr>
            <w:tcW w:w="3017" w:type="dxa"/>
            <w:gridSpan w:val="3"/>
            <w:tcBorders>
              <w:left w:val="nil"/>
              <w:right w:val="nil"/>
            </w:tcBorders>
          </w:tcPr>
          <w:p w14:paraId="40474A17" w14:textId="77777777" w:rsidR="009A5D70" w:rsidRPr="001F38DA" w:rsidRDefault="009A5D70" w:rsidP="00531A5B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အမည်နောက်ဆုံးစာလုံး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09F23E15" w14:textId="77777777" w:rsidR="009A5D70" w:rsidRPr="001F38DA" w:rsidRDefault="009A5D70" w:rsidP="00531A5B">
            <w:pPr>
              <w:spacing w:before="50"/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61" w:type="dxa"/>
            <w:gridSpan w:val="2"/>
            <w:tcBorders>
              <w:left w:val="nil"/>
              <w:right w:val="nil"/>
            </w:tcBorders>
          </w:tcPr>
          <w:p w14:paraId="2D446A6C" w14:textId="77777777" w:rsidR="009A5D70" w:rsidRPr="001F38DA" w:rsidRDefault="009A5D70" w:rsidP="00531A5B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</w:tcPr>
          <w:p w14:paraId="34B36CF4" w14:textId="77777777" w:rsidR="009A5D70" w:rsidRPr="001F38DA" w:rsidRDefault="009A5D70" w:rsidP="00C458C1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F38DA" w14:paraId="38BE51C5" w14:textId="77777777" w:rsidTr="00531A5B">
        <w:trPr>
          <w:trHeight w:val="360"/>
        </w:trPr>
        <w:tc>
          <w:tcPr>
            <w:tcW w:w="3058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3C147DBF" w14:textId="77777777" w:rsidR="000659C2" w:rsidRPr="001F38DA" w:rsidRDefault="00FC5C41" w:rsidP="00C458C1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3717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928D975" w14:textId="17F170BB" w:rsidR="000659C2" w:rsidRPr="001F38DA" w:rsidRDefault="000659C2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4"/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  <w:vAlign w:val="bottom"/>
          </w:tcPr>
          <w:p w14:paraId="2F2B4BE0" w14:textId="77777777" w:rsidR="000659C2" w:rsidRPr="001F38DA" w:rsidRDefault="000659C2" w:rsidP="00531A5B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989" w:type="dxa"/>
            <w:gridSpan w:val="4"/>
            <w:tcBorders>
              <w:left w:val="nil"/>
              <w:right w:val="nil"/>
            </w:tcBorders>
            <w:vAlign w:val="bottom"/>
          </w:tcPr>
          <w:p w14:paraId="2B0A9948" w14:textId="2239C053" w:rsidR="000659C2" w:rsidRPr="001F38DA" w:rsidRDefault="000659C2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5"/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50A72EE1" w14:textId="77777777" w:rsidR="000659C2" w:rsidRPr="001F38DA" w:rsidRDefault="000659C2" w:rsidP="00C458C1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F38DA" w14:paraId="246E9495" w14:textId="77777777" w:rsidTr="00531A5B">
        <w:trPr>
          <w:trHeight w:val="360"/>
        </w:trPr>
        <w:tc>
          <w:tcPr>
            <w:tcW w:w="1098" w:type="dxa"/>
            <w:tcBorders>
              <w:top w:val="nil"/>
              <w:bottom w:val="nil"/>
              <w:right w:val="nil"/>
            </w:tcBorders>
            <w:vAlign w:val="bottom"/>
          </w:tcPr>
          <w:p w14:paraId="7853B8D9" w14:textId="77777777" w:rsidR="000659C2" w:rsidRPr="001F38DA" w:rsidRDefault="000659C2" w:rsidP="00C458C1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လိပ်စာ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</w:p>
        </w:tc>
        <w:tc>
          <w:tcPr>
            <w:tcW w:w="850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E74535" w14:textId="742B1FA5" w:rsidR="000659C2" w:rsidRPr="001F38DA" w:rsidRDefault="004C7A4B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4956DD24" w14:textId="77777777" w:rsidR="000659C2" w:rsidRPr="001F38DA" w:rsidRDefault="000659C2" w:rsidP="00C458C1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F38DA" w14:paraId="324EFFEA" w14:textId="77777777" w:rsidTr="00531A5B">
        <w:trPr>
          <w:trHeight w:val="360"/>
        </w:trPr>
        <w:tc>
          <w:tcPr>
            <w:tcW w:w="2569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146DE30" w14:textId="77777777" w:rsidR="000659C2" w:rsidRPr="001F38DA" w:rsidRDefault="000659C2" w:rsidP="00531A5B">
            <w:pPr>
              <w:spacing w:before="50"/>
              <w:ind w:right="-115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မြို့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ပြည်နယ်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စာတိုက်ကုဒ်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7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C6AAE8" w14:textId="3B4A06FC" w:rsidR="000659C2" w:rsidRPr="001F38DA" w:rsidRDefault="004C7A4B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1E976D76" w14:textId="77777777" w:rsidR="000659C2" w:rsidRPr="001F38DA" w:rsidRDefault="000659C2" w:rsidP="00C458C1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F38DA" w14:paraId="65433B0C" w14:textId="77777777" w:rsidTr="00531A5B">
        <w:trPr>
          <w:trHeight w:val="360"/>
        </w:trPr>
        <w:tc>
          <w:tcPr>
            <w:tcW w:w="173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1BBC88C1" w14:textId="77777777" w:rsidR="000659C2" w:rsidRPr="001F38DA" w:rsidRDefault="000659C2" w:rsidP="00C458C1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သက်သေခံ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–</w:t>
            </w:r>
          </w:p>
        </w:tc>
        <w:tc>
          <w:tcPr>
            <w:tcW w:w="7874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2AD7184D" w14:textId="2AA4A5CE" w:rsidR="000659C2" w:rsidRPr="001F38DA" w:rsidRDefault="004C7A4B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8" w:type="dxa"/>
            <w:tcBorders>
              <w:top w:val="nil"/>
              <w:left w:val="nil"/>
              <w:bottom w:val="nil"/>
            </w:tcBorders>
            <w:vAlign w:val="bottom"/>
          </w:tcPr>
          <w:p w14:paraId="18CC00B1" w14:textId="77777777" w:rsidR="000659C2" w:rsidRPr="001F38DA" w:rsidRDefault="000659C2" w:rsidP="00C458C1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F38DA" w14:paraId="00B727F0" w14:textId="77777777" w:rsidTr="00531A5B">
        <w:trPr>
          <w:trHeight w:val="20"/>
        </w:trPr>
        <w:tc>
          <w:tcPr>
            <w:tcW w:w="9606" w:type="dxa"/>
            <w:gridSpan w:val="12"/>
            <w:tcBorders>
              <w:top w:val="nil"/>
              <w:right w:val="nil"/>
            </w:tcBorders>
            <w:vAlign w:val="bottom"/>
          </w:tcPr>
          <w:p w14:paraId="5F3D36C4" w14:textId="77777777" w:rsidR="000659C2" w:rsidRPr="001F38DA" w:rsidRDefault="000659C2" w:rsidP="00C458C1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58" w:type="dxa"/>
            <w:tcBorders>
              <w:top w:val="nil"/>
              <w:left w:val="nil"/>
            </w:tcBorders>
            <w:vAlign w:val="bottom"/>
          </w:tcPr>
          <w:p w14:paraId="4A6ADD43" w14:textId="77777777" w:rsidR="000659C2" w:rsidRPr="001F38DA" w:rsidRDefault="000659C2" w:rsidP="00C458C1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0D83D870" w14:textId="0F06ACEA" w:rsidR="00D20156" w:rsidRDefault="00D20156" w:rsidP="00C458C1">
      <w:pPr>
        <w:rPr>
          <w:rFonts w:ascii="Arial Narrow" w:hAnsi="Arial Narrow" w:cs="Myanmar Text"/>
          <w:sz w:val="22"/>
          <w:szCs w:val="22"/>
          <w:lang w:bidi="my-MM"/>
        </w:rPr>
      </w:pPr>
    </w:p>
    <w:p w14:paraId="0E2439D1" w14:textId="3FEF7BFA" w:rsidR="00C458C1" w:rsidRDefault="00C458C1" w:rsidP="00C458C1">
      <w:pPr>
        <w:rPr>
          <w:rFonts w:ascii="Arial Narrow" w:hAnsi="Arial Narrow" w:cs="Myanmar Text"/>
          <w:sz w:val="22"/>
          <w:szCs w:val="22"/>
          <w:lang w:bidi="my-MM"/>
        </w:rPr>
      </w:pPr>
    </w:p>
    <w:p w14:paraId="6173F817" w14:textId="39017521" w:rsidR="00C458C1" w:rsidRDefault="00C458C1" w:rsidP="00C458C1">
      <w:pPr>
        <w:rPr>
          <w:rFonts w:ascii="Arial Narrow" w:hAnsi="Arial Narrow" w:cs="Myanmar Text"/>
          <w:sz w:val="22"/>
          <w:szCs w:val="22"/>
          <w:lang w:bidi="my-MM"/>
        </w:rPr>
      </w:pPr>
    </w:p>
    <w:p w14:paraId="07F7469D" w14:textId="345C9D6C" w:rsidR="00C458C1" w:rsidRDefault="00C458C1" w:rsidP="00C458C1">
      <w:pPr>
        <w:rPr>
          <w:rFonts w:ascii="Arial Narrow" w:hAnsi="Arial Narrow" w:cs="Myanmar Text"/>
          <w:sz w:val="22"/>
          <w:szCs w:val="22"/>
          <w:lang w:bidi="my-MM"/>
        </w:rPr>
      </w:pPr>
    </w:p>
    <w:p w14:paraId="60100E66" w14:textId="63055AE9" w:rsidR="00C458C1" w:rsidRDefault="00C458C1" w:rsidP="00C458C1">
      <w:pPr>
        <w:rPr>
          <w:rFonts w:ascii="Arial Narrow" w:hAnsi="Arial Narrow" w:cs="Myanmar Text"/>
          <w:sz w:val="22"/>
          <w:szCs w:val="22"/>
          <w:lang w:bidi="my-MM"/>
        </w:rPr>
      </w:pPr>
    </w:p>
    <w:p w14:paraId="5F7D8026" w14:textId="6CAA1409" w:rsidR="00C458C1" w:rsidRDefault="00C458C1" w:rsidP="00C458C1">
      <w:pPr>
        <w:rPr>
          <w:rFonts w:ascii="Arial Narrow" w:hAnsi="Arial Narrow" w:cs="Myanmar Text"/>
          <w:sz w:val="22"/>
          <w:szCs w:val="22"/>
          <w:lang w:bidi="my-MM"/>
        </w:rPr>
      </w:pPr>
    </w:p>
    <w:p w14:paraId="53CF7C21" w14:textId="77777777" w:rsidR="00C458C1" w:rsidRPr="001F38DA" w:rsidRDefault="00C458C1" w:rsidP="00C458C1">
      <w:pPr>
        <w:rPr>
          <w:rFonts w:ascii="Arial Narrow" w:hAnsi="Arial Narrow" w:cs="Myanmar Text"/>
          <w:sz w:val="22"/>
          <w:szCs w:val="22"/>
          <w:cs/>
          <w:lang w:bidi="my-MM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2317"/>
        <w:gridCol w:w="180"/>
        <w:gridCol w:w="4109"/>
        <w:gridCol w:w="242"/>
      </w:tblGrid>
      <w:tr w:rsidR="00FC5C41" w:rsidRPr="001F38DA" w14:paraId="73192ACE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1307A6" w14:textId="77777777" w:rsidR="00FC5C41" w:rsidRPr="001F38DA" w:rsidRDefault="00FC5C41" w:rsidP="00C458C1">
            <w:pPr>
              <w:spacing w:before="80"/>
              <w:rPr>
                <w:rFonts w:ascii="Arial Narrow" w:eastAsia="Calibri" w:hAnsi="Arial Narrow" w:cs="Myanmar Text"/>
                <w:b/>
                <w:lang w:bidi="my-MM"/>
              </w:rPr>
            </w:pPr>
            <w:r w:rsidRPr="001F38DA">
              <w:rPr>
                <w:rFonts w:ascii="Myanmar Text" w:eastAsia="Calibri" w:hAnsi="Myanmar Text" w:cs="Myanmar Text"/>
                <w:b/>
                <w:lang w:bidi="my-MM"/>
              </w:rPr>
              <w:lastRenderedPageBreak/>
              <w:t>ရုပ်သိမ်းခြင်း</w:t>
            </w:r>
            <w:r w:rsidRPr="001F38DA">
              <w:rPr>
                <w:rFonts w:ascii="Arial Narrow" w:eastAsia="Calibri" w:hAnsi="Arial Narrow" w:cs="Myanmar Text"/>
                <w:b/>
                <w:lang w:bidi="my-MM"/>
              </w:rPr>
              <w:t xml:space="preserve"> </w:t>
            </w:r>
            <w:r w:rsidRPr="001F38DA">
              <w:rPr>
                <w:rFonts w:ascii="Myanmar Text" w:eastAsia="Calibri" w:hAnsi="Myanmar Text" w:cs="Myanmar Text"/>
                <w:b/>
                <w:lang w:bidi="my-MM"/>
              </w:rPr>
              <w:t>ကဏ္ဍ</w:t>
            </w:r>
          </w:p>
        </w:tc>
      </w:tr>
      <w:tr w:rsidR="00037D3B" w:rsidRPr="001F38DA" w14:paraId="7D798D89" w14:textId="77777777" w:rsidTr="009A5D70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8C0B93" w14:textId="77777777" w:rsidR="00037D3B" w:rsidRPr="001F38DA" w:rsidRDefault="00037D3B" w:rsidP="00C458C1">
            <w:pPr>
              <w:ind w:right="-17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ကျွန်ုပ်သည်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ဤထုတ်ပြန်ချက်အား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အောက်ပါရက်စွဲမှ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စတင်၍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ရုပ်သိမ်းရန်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ဤစာဖြင့်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တောင်းဆိုပါသည်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42A4C378" w14:textId="1ABA0BAB" w:rsidR="00037D3B" w:rsidRPr="001F38DA" w:rsidRDefault="00037D3B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BADDB" w14:textId="77777777" w:rsidR="00037D3B" w:rsidRPr="001F38DA" w:rsidRDefault="00037D3B" w:rsidP="00C458C1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037D3B" w:rsidRPr="001F38DA" w14:paraId="6D3512FC" w14:textId="77777777" w:rsidTr="009A5D70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7BEF3" w14:textId="77777777" w:rsidR="00037D3B" w:rsidRPr="001F38DA" w:rsidRDefault="00037D3B" w:rsidP="00C458C1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4109" w:type="dxa"/>
            <w:tcBorders>
              <w:left w:val="nil"/>
              <w:bottom w:val="nil"/>
              <w:right w:val="nil"/>
            </w:tcBorders>
          </w:tcPr>
          <w:p w14:paraId="64A5459E" w14:textId="77777777" w:rsidR="00037D3B" w:rsidRPr="001F38DA" w:rsidRDefault="00037D3B" w:rsidP="00531A5B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(</w:t>
            </w:r>
            <w:r w:rsidRPr="001F38DA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  <w:r w:rsidRPr="001F38DA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CBA55" w14:textId="77777777" w:rsidR="00037D3B" w:rsidRPr="001F38DA" w:rsidRDefault="00037D3B" w:rsidP="00C458C1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FC5C41" w:rsidRPr="001F38DA" w14:paraId="5CE89BE8" w14:textId="77777777" w:rsidTr="001F38DA">
        <w:trPr>
          <w:trHeight w:val="360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265206" w14:textId="77777777" w:rsidR="00FC5C41" w:rsidRPr="001F38DA" w:rsidRDefault="00FC5C41" w:rsidP="00C458C1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F38DA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660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125690C" w14:textId="37EBF735" w:rsidR="00FC5C41" w:rsidRPr="001F38DA" w:rsidRDefault="00FC5C41" w:rsidP="00C458C1">
            <w:pPr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3BEC64" w14:textId="77777777" w:rsidR="00FC5C41" w:rsidRPr="001F38DA" w:rsidRDefault="00FC5C41" w:rsidP="00C458C1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E675C2" w:rsidRPr="001F38DA" w14:paraId="3ACBAC2C" w14:textId="77777777" w:rsidTr="001F38DA">
        <w:trPr>
          <w:trHeight w:val="360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B1FC8E" w14:textId="77777777" w:rsidR="00E675C2" w:rsidRPr="001F38DA" w:rsidRDefault="00E675C2" w:rsidP="00C458C1">
            <w:pPr>
              <w:ind w:right="-110"/>
              <w:jc w:val="right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2317" w:type="dxa"/>
            <w:tcBorders>
              <w:left w:val="nil"/>
              <w:right w:val="nil"/>
            </w:tcBorders>
            <w:vAlign w:val="bottom"/>
          </w:tcPr>
          <w:p w14:paraId="6132B54A" w14:textId="6B077EED" w:rsidR="00E675C2" w:rsidRPr="001F38DA" w:rsidRDefault="00E675C2" w:rsidP="00C458C1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1F38DA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F38DA">
              <w:rPr>
                <w:rFonts w:ascii="Arial Narrow" w:eastAsia="Arial Narrow" w:hAnsi="Arial Narrow" w:cs="Myanmar Text"/>
                <w:lang w:bidi="my-MM"/>
              </w:rPr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1F38DA" w:rsidRPr="001F38DA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F38DA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8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1D2B0" w14:textId="77777777" w:rsidR="00E675C2" w:rsidRPr="001F38DA" w:rsidRDefault="00E675C2" w:rsidP="00C458C1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DC9EFA" w14:textId="77777777" w:rsidR="00E675C2" w:rsidRPr="001F38DA" w:rsidRDefault="00E675C2" w:rsidP="00C458C1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E675C2" w:rsidRPr="001F38DA" w14:paraId="5E09948F" w14:textId="77777777" w:rsidTr="001F38DA">
        <w:trPr>
          <w:trHeight w:val="13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98D52C" w14:textId="77777777" w:rsidR="00E675C2" w:rsidRPr="001F38DA" w:rsidRDefault="00E675C2" w:rsidP="001F38DA">
            <w:pPr>
              <w:spacing w:line="204" w:lineRule="auto"/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317" w:type="dxa"/>
            <w:tcBorders>
              <w:left w:val="nil"/>
              <w:bottom w:val="single" w:sz="4" w:space="0" w:color="auto"/>
              <w:right w:val="nil"/>
            </w:tcBorders>
          </w:tcPr>
          <w:p w14:paraId="2C36D3E0" w14:textId="77777777" w:rsidR="00E675C2" w:rsidRPr="001F38DA" w:rsidRDefault="00E675C2" w:rsidP="001F38DA">
            <w:pPr>
              <w:spacing w:line="204" w:lineRule="auto"/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AF883" w14:textId="77777777" w:rsidR="00E675C2" w:rsidRPr="001F38DA" w:rsidRDefault="00E675C2" w:rsidP="001F38DA">
            <w:pPr>
              <w:spacing w:line="204" w:lineRule="auto"/>
              <w:rPr>
                <w:rFonts w:ascii="Arial Narrow" w:hAnsi="Arial Narrow" w:cs="Myanmar Text"/>
                <w:i/>
                <w:iCs/>
                <w:sz w:val="10"/>
                <w:szCs w:val="10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CA602" w14:textId="77777777" w:rsidR="00E675C2" w:rsidRPr="001F38DA" w:rsidRDefault="00E675C2" w:rsidP="001F38DA">
            <w:pPr>
              <w:spacing w:line="204" w:lineRule="auto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  <w:bookmarkEnd w:id="1"/>
    </w:tbl>
    <w:p w14:paraId="30951947" w14:textId="77777777" w:rsidR="00D20156" w:rsidRPr="001F38DA" w:rsidRDefault="00D20156" w:rsidP="001F38DA">
      <w:pPr>
        <w:pStyle w:val="Title"/>
        <w:tabs>
          <w:tab w:val="left" w:pos="1440"/>
        </w:tabs>
        <w:spacing w:line="204" w:lineRule="auto"/>
        <w:jc w:val="left"/>
        <w:rPr>
          <w:rFonts w:ascii="Arial Narrow" w:hAnsi="Arial Narrow" w:cs="Myanmar Text"/>
          <w:b w:val="0"/>
          <w:bCs/>
          <w:sz w:val="10"/>
          <w:szCs w:val="10"/>
          <w:lang w:bidi="my-MM"/>
        </w:rPr>
      </w:pPr>
    </w:p>
    <w:p w14:paraId="5A09EC62" w14:textId="37EBCFED" w:rsidR="006D478B" w:rsidRPr="001F38DA" w:rsidRDefault="006D478B" w:rsidP="001F38DA">
      <w:pPr>
        <w:tabs>
          <w:tab w:val="left" w:pos="1665"/>
        </w:tabs>
        <w:spacing w:line="204" w:lineRule="auto"/>
        <w:rPr>
          <w:rFonts w:cs="Myanmar Text"/>
          <w:lang w:bidi="my-MM"/>
        </w:rPr>
      </w:pPr>
    </w:p>
    <w:sectPr w:rsidR="006D478B" w:rsidRPr="001F38DA" w:rsidSect="00ED43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5CBE" w14:textId="77777777" w:rsidR="00944514" w:rsidRDefault="00944514">
      <w:r>
        <w:separator/>
      </w:r>
    </w:p>
  </w:endnote>
  <w:endnote w:type="continuationSeparator" w:id="0">
    <w:p w14:paraId="1914AF70" w14:textId="77777777" w:rsidR="00944514" w:rsidRDefault="0094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8B4D" w14:textId="77777777" w:rsidR="00463F19" w:rsidRDefault="00463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6310" w14:textId="77777777" w:rsidR="003C25E0" w:rsidRPr="00C75DC4" w:rsidRDefault="004C7A4B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00153D">
      <w:rPr>
        <w:rFonts w:ascii="Arial Narrow" w:hAnsi="Arial Narrow"/>
        <w:sz w:val="20"/>
        <w:szCs w:val="20"/>
        <w:lang w:eastAsia="ko-KR"/>
      </w:rPr>
      <w:t xml:space="preserve">NC </w:t>
    </w:r>
    <w:r w:rsidRPr="0000153D">
      <w:rPr>
        <w:rFonts w:ascii="Arial Narrow" w:hAnsi="Arial Narrow"/>
        <w:sz w:val="20"/>
        <w:szCs w:val="20"/>
        <w:lang w:eastAsia="ko-KR"/>
      </w:rPr>
      <w:t>ITP Infant Caregiver Project Video Release (5/22)</w:t>
    </w:r>
    <w:r w:rsidRPr="00C8119C">
      <w:rPr>
        <w:rFonts w:ascii="Arial Narrow" w:hAnsi="Arial Narrow"/>
        <w:sz w:val="20"/>
        <w:szCs w:val="20"/>
        <w:lang w:eastAsia="ko-KR"/>
      </w:rPr>
      <w:t xml:space="preserve"> </w:t>
    </w:r>
    <w:r w:rsidRPr="00C8119C">
      <w:rPr>
        <w:rFonts w:ascii="Arial Narrow" w:hAnsi="Arial Narrow"/>
        <w:sz w:val="20"/>
        <w:szCs w:val="20"/>
        <w:lang w:eastAsia="ko-KR"/>
      </w:rPr>
      <w:tab/>
    </w:r>
    <w:r w:rsidR="003E67FE" w:rsidRPr="007A512E">
      <w:rPr>
        <w:rFonts w:ascii="Myanmar Text" w:eastAsia="Arial Narrow" w:hAnsi="Myanmar Text" w:cs="Myanmar Text"/>
        <w:sz w:val="20"/>
        <w:szCs w:val="20"/>
        <w:lang w:bidi="my-MM"/>
      </w:rPr>
      <w:t>စာမျက်နာ</w:t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t xml:space="preserve"> </w:t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instrText xml:space="preserve"> PAGE </w:instrText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A459EC" w:rsidRPr="007A512E">
      <w:rPr>
        <w:rFonts w:ascii="Arial Narrow" w:eastAsia="Arial Narrow" w:hAnsi="Arial Narrow" w:cs="Arial Narrow"/>
        <w:noProof/>
        <w:sz w:val="20"/>
        <w:szCs w:val="20"/>
        <w:lang w:bidi="my-MM"/>
      </w:rPr>
      <w:t>1</w:t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t xml:space="preserve"> / </w:t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instrText xml:space="preserve"> NUMPAGES  </w:instrText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A459EC" w:rsidRPr="007A512E">
      <w:rPr>
        <w:rFonts w:ascii="Arial Narrow" w:eastAsia="Arial Narrow" w:hAnsi="Arial Narrow" w:cs="Arial Narrow"/>
        <w:noProof/>
        <w:sz w:val="20"/>
        <w:szCs w:val="20"/>
        <w:lang w:bidi="my-MM"/>
      </w:rPr>
      <w:t>1</w:t>
    </w:r>
    <w:r w:rsidR="003E67FE" w:rsidRPr="007A512E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9DDE" w14:textId="77777777" w:rsidR="00463F19" w:rsidRDefault="00463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1733" w14:textId="77777777" w:rsidR="00944514" w:rsidRDefault="00944514">
      <w:r>
        <w:separator/>
      </w:r>
    </w:p>
  </w:footnote>
  <w:footnote w:type="continuationSeparator" w:id="0">
    <w:p w14:paraId="6526B287" w14:textId="77777777" w:rsidR="00944514" w:rsidRDefault="0094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FECF" w14:textId="77777777" w:rsidR="00463F19" w:rsidRDefault="00463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1F05" w14:textId="77777777" w:rsidR="00463F19" w:rsidRPr="00862312" w:rsidRDefault="00463F19" w:rsidP="00463F19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9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2AEA7C96" w14:textId="6B5D3C4D" w:rsidR="00037D3B" w:rsidRPr="00463F19" w:rsidRDefault="00463F19" w:rsidP="00463F19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7484" w14:textId="77777777" w:rsidR="00463F19" w:rsidRDefault="00463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54603372">
    <w:abstractNumId w:val="2"/>
  </w:num>
  <w:num w:numId="2" w16cid:durableId="66078219">
    <w:abstractNumId w:val="6"/>
  </w:num>
  <w:num w:numId="3" w16cid:durableId="1595556718">
    <w:abstractNumId w:val="4"/>
  </w:num>
  <w:num w:numId="4" w16cid:durableId="1863475718">
    <w:abstractNumId w:val="11"/>
  </w:num>
  <w:num w:numId="5" w16cid:durableId="1694572118">
    <w:abstractNumId w:val="12"/>
  </w:num>
  <w:num w:numId="6" w16cid:durableId="500196590">
    <w:abstractNumId w:val="5"/>
  </w:num>
  <w:num w:numId="7" w16cid:durableId="2068675096">
    <w:abstractNumId w:val="3"/>
  </w:num>
  <w:num w:numId="8" w16cid:durableId="1312832389">
    <w:abstractNumId w:val="0"/>
  </w:num>
  <w:num w:numId="9" w16cid:durableId="707529568">
    <w:abstractNumId w:val="10"/>
  </w:num>
  <w:num w:numId="10" w16cid:durableId="1285307900">
    <w:abstractNumId w:val="7"/>
  </w:num>
  <w:num w:numId="11" w16cid:durableId="1268007798">
    <w:abstractNumId w:val="9"/>
  </w:num>
  <w:num w:numId="12" w16cid:durableId="1763649851">
    <w:abstractNumId w:val="8"/>
  </w:num>
  <w:num w:numId="13" w16cid:durableId="104276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DvFZYovV3YxR8bdt1F9H9RtOCJYo1NryiwRRR5nZkJKGxKPnhnNne1Fi52tMSRo5giJNs6XY8O28C53sZGsHQ==" w:salt="PYHqHCf1Q0OUa4aqE10kT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78B"/>
    <w:rsid w:val="0000153D"/>
    <w:rsid w:val="0000290F"/>
    <w:rsid w:val="00037D3B"/>
    <w:rsid w:val="000659C2"/>
    <w:rsid w:val="000817DE"/>
    <w:rsid w:val="000C64A8"/>
    <w:rsid w:val="00135B78"/>
    <w:rsid w:val="0015757D"/>
    <w:rsid w:val="001704D9"/>
    <w:rsid w:val="001E77C1"/>
    <w:rsid w:val="001F38DA"/>
    <w:rsid w:val="002034F1"/>
    <w:rsid w:val="00217B87"/>
    <w:rsid w:val="00221D18"/>
    <w:rsid w:val="0027178B"/>
    <w:rsid w:val="0028659D"/>
    <w:rsid w:val="00291282"/>
    <w:rsid w:val="0031229C"/>
    <w:rsid w:val="00327D8E"/>
    <w:rsid w:val="003443E1"/>
    <w:rsid w:val="00366DAE"/>
    <w:rsid w:val="00385170"/>
    <w:rsid w:val="003B5B2A"/>
    <w:rsid w:val="003C25E0"/>
    <w:rsid w:val="003D5F1C"/>
    <w:rsid w:val="003E67FE"/>
    <w:rsid w:val="004501FC"/>
    <w:rsid w:val="00463F19"/>
    <w:rsid w:val="00492A4B"/>
    <w:rsid w:val="004C20E8"/>
    <w:rsid w:val="004C6625"/>
    <w:rsid w:val="004C7A4B"/>
    <w:rsid w:val="00500CC3"/>
    <w:rsid w:val="00513B9E"/>
    <w:rsid w:val="00514720"/>
    <w:rsid w:val="00531A5B"/>
    <w:rsid w:val="00544485"/>
    <w:rsid w:val="00582F02"/>
    <w:rsid w:val="005C40B1"/>
    <w:rsid w:val="005D6B95"/>
    <w:rsid w:val="005E4ABC"/>
    <w:rsid w:val="005F4CC2"/>
    <w:rsid w:val="00611AC7"/>
    <w:rsid w:val="00691B74"/>
    <w:rsid w:val="006C3A40"/>
    <w:rsid w:val="006D478B"/>
    <w:rsid w:val="006E7938"/>
    <w:rsid w:val="006F7AE2"/>
    <w:rsid w:val="0072230E"/>
    <w:rsid w:val="00731901"/>
    <w:rsid w:val="00742FF8"/>
    <w:rsid w:val="00761E0F"/>
    <w:rsid w:val="00775AC7"/>
    <w:rsid w:val="0079541A"/>
    <w:rsid w:val="007A512E"/>
    <w:rsid w:val="007B2136"/>
    <w:rsid w:val="007B4B35"/>
    <w:rsid w:val="007E7B8A"/>
    <w:rsid w:val="00860024"/>
    <w:rsid w:val="008C04E6"/>
    <w:rsid w:val="008C4E2E"/>
    <w:rsid w:val="008D3DC0"/>
    <w:rsid w:val="00944514"/>
    <w:rsid w:val="00981509"/>
    <w:rsid w:val="009A5D70"/>
    <w:rsid w:val="009B1FE6"/>
    <w:rsid w:val="009E2478"/>
    <w:rsid w:val="009E5B5B"/>
    <w:rsid w:val="009E626A"/>
    <w:rsid w:val="00A04553"/>
    <w:rsid w:val="00A459EC"/>
    <w:rsid w:val="00A803B3"/>
    <w:rsid w:val="00AD3247"/>
    <w:rsid w:val="00B70B22"/>
    <w:rsid w:val="00BF236F"/>
    <w:rsid w:val="00C17219"/>
    <w:rsid w:val="00C326DF"/>
    <w:rsid w:val="00C458C1"/>
    <w:rsid w:val="00C75DC4"/>
    <w:rsid w:val="00C8119C"/>
    <w:rsid w:val="00C85D1A"/>
    <w:rsid w:val="00CD5718"/>
    <w:rsid w:val="00D04B2F"/>
    <w:rsid w:val="00D20156"/>
    <w:rsid w:val="00D255BA"/>
    <w:rsid w:val="00D53A36"/>
    <w:rsid w:val="00D613AB"/>
    <w:rsid w:val="00D86901"/>
    <w:rsid w:val="00D93485"/>
    <w:rsid w:val="00DB43A1"/>
    <w:rsid w:val="00DD3C8A"/>
    <w:rsid w:val="00E675C2"/>
    <w:rsid w:val="00EC46C9"/>
    <w:rsid w:val="00EC5014"/>
    <w:rsid w:val="00ED4379"/>
    <w:rsid w:val="00F30A28"/>
    <w:rsid w:val="00F372BE"/>
    <w:rsid w:val="00F567EB"/>
    <w:rsid w:val="00FA604B"/>
    <w:rsid w:val="00FB2051"/>
    <w:rsid w:val="00FC5C41"/>
    <w:rsid w:val="00FE7A0C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1014E"/>
  <w15:docId w15:val="{8A922D57-3F02-4053-8FA4-46726A6A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Consent%20for%20Infant%20Caregiver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Infant Caregiver Project English.dotx</Template>
  <TotalTime>2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14</cp:revision>
  <cp:lastPrinted>2005-08-08T17:31:00Z</cp:lastPrinted>
  <dcterms:created xsi:type="dcterms:W3CDTF">2025-05-13T13:12:00Z</dcterms:created>
  <dcterms:modified xsi:type="dcterms:W3CDTF">2025-07-30T16:03:00Z</dcterms:modified>
</cp:coreProperties>
</file>