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324D82" w14:paraId="2722757F" w14:textId="77777777" w:rsidTr="000817DE">
        <w:trPr>
          <w:trHeight w:val="350"/>
        </w:trPr>
        <w:tc>
          <w:tcPr>
            <w:tcW w:w="1543" w:type="dxa"/>
            <w:vAlign w:val="bottom"/>
          </w:tcPr>
          <w:p w14:paraId="5E70C42A" w14:textId="21E085EE" w:rsidR="00742FF8" w:rsidRPr="00324D82" w:rsidRDefault="00742FF8" w:rsidP="000817DE">
            <w:pPr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pPr>
            <w:r w:rsidRPr="00324D82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324D82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324D82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r>
            <w:r w:rsidRPr="00324D82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24D82" w:rsidRPr="00324D82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24D82" w:rsidRPr="00324D82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24D82" w:rsidRPr="00324D82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24D82" w:rsidRPr="00324D82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24D82" w:rsidRPr="00324D82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324D82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0"/>
          </w:p>
        </w:tc>
      </w:tr>
    </w:tbl>
    <w:p w14:paraId="700254BD" w14:textId="77777777" w:rsidR="003C25E0" w:rsidRPr="00324D82" w:rsidRDefault="003C7AB3" w:rsidP="00A81815">
      <w:pPr>
        <w:spacing w:before="80"/>
        <w:jc w:val="center"/>
        <w:rPr>
          <w:rFonts w:ascii="Arial Black" w:hAnsi="Arial Black" w:cs="Myanmar Text"/>
          <w:b/>
          <w:sz w:val="28"/>
          <w:szCs w:val="28"/>
          <w:lang w:bidi="my-MM"/>
        </w:rPr>
      </w:pPr>
      <w:r w:rsidRPr="00324D82">
        <w:rPr>
          <w:rFonts w:ascii="Myanmar Text" w:eastAsia="Arial Black" w:hAnsi="Myanmar Text" w:cs="Myanmar Text"/>
          <w:b/>
          <w:sz w:val="28"/>
          <w:szCs w:val="28"/>
          <w:lang w:bidi="my-MM"/>
        </w:rPr>
        <w:t>အစောပိုင်းကြားဝင်ဆောင်ရွက်မှုတွင်</w:t>
      </w:r>
      <w:r w:rsidRPr="00324D82">
        <w:rPr>
          <w:rFonts w:ascii="Arial Black" w:eastAsia="Arial Black" w:hAnsi="Arial Black" w:cs="Myanmar Text"/>
          <w:b/>
          <w:sz w:val="28"/>
          <w:szCs w:val="28"/>
          <w:lang w:bidi="my-MM"/>
        </w:rPr>
        <w:t xml:space="preserve"> </w:t>
      </w:r>
      <w:r w:rsidRPr="00324D82">
        <w:rPr>
          <w:rFonts w:ascii="Myanmar Text" w:eastAsia="Arial Black" w:hAnsi="Myanmar Text" w:cs="Myanmar Text"/>
          <w:b/>
          <w:sz w:val="28"/>
          <w:szCs w:val="28"/>
          <w:lang w:bidi="my-MM"/>
        </w:rPr>
        <w:t>ပိရမစ်ပုံစံ</w:t>
      </w:r>
      <w:r w:rsidRPr="00324D82">
        <w:rPr>
          <w:rFonts w:ascii="Arial Black" w:eastAsia="Arial Black" w:hAnsi="Arial Black" w:cs="Myanmar Text"/>
          <w:b/>
          <w:sz w:val="28"/>
          <w:szCs w:val="28"/>
          <w:lang w:bidi="my-MM"/>
        </w:rPr>
        <w:t xml:space="preserve"> </w:t>
      </w:r>
      <w:r w:rsidRPr="00324D82">
        <w:rPr>
          <w:rFonts w:ascii="Myanmar Text" w:eastAsia="Arial Black" w:hAnsi="Myanmar Text" w:cs="Myanmar Text"/>
          <w:b/>
          <w:sz w:val="28"/>
          <w:szCs w:val="28"/>
          <w:lang w:bidi="my-MM"/>
        </w:rPr>
        <w:t>လုပ်ထုံးလုပ်နည်းများ</w:t>
      </w:r>
    </w:p>
    <w:p w14:paraId="2479BB11" w14:textId="77777777" w:rsidR="003C25E0" w:rsidRPr="00324D82" w:rsidRDefault="00A803B3" w:rsidP="00ED4379">
      <w:pPr>
        <w:spacing w:before="120" w:after="240"/>
        <w:jc w:val="center"/>
        <w:rPr>
          <w:rFonts w:ascii="Arial Black" w:hAnsi="Arial Black" w:cs="Myanmar Text"/>
          <w:b/>
          <w:sz w:val="28"/>
          <w:szCs w:val="28"/>
          <w:lang w:bidi="my-MM"/>
        </w:rPr>
      </w:pPr>
      <w:r w:rsidRPr="00324D82">
        <w:rPr>
          <w:rFonts w:ascii="Myanmar Text" w:eastAsia="Arial Black" w:hAnsi="Myanmar Text" w:cs="Myanmar Text"/>
          <w:b/>
          <w:sz w:val="28"/>
          <w:szCs w:val="28"/>
          <w:lang w:bidi="my-MM"/>
        </w:rPr>
        <w:t>ဗီဒီယိုမှတ်တမ်းထုတ်လွှင့်ခွင့်ပြုရန်ပုံစံဖောင်</w:t>
      </w:r>
    </w:p>
    <w:p w14:paraId="6D0A3DEF" w14:textId="29E56FA7" w:rsidR="00D86901" w:rsidRPr="00324D82" w:rsidRDefault="00FE7A0C" w:rsidP="00ED4379">
      <w:pPr>
        <w:spacing w:before="120" w:after="120"/>
        <w:rPr>
          <w:rFonts w:ascii="Arial Narrow" w:hAnsi="Arial Narrow" w:cs="Myanmar Text"/>
          <w:lang w:bidi="my-MM"/>
        </w:rPr>
      </w:pPr>
      <w:r w:rsidRPr="00324D82">
        <w:rPr>
          <w:rFonts w:ascii="Myanmar Text" w:eastAsia="Arial Narrow" w:hAnsi="Myanmar Text" w:cs="Myanmar Text"/>
          <w:lang w:bidi="my-MM"/>
        </w:rPr>
        <w:t>သင့်အား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ပိရမစ်ပုံစံလုပ်ထုံးလုပ်နည်းများဆိုင်ရာ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သင်တန်းတွင်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ပါဝင်စေလိုပါသည်။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အစီအစဉ်များကို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ဗီဒီယိုမှတ်တမ်းတင်ရန်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သင့်ထံမှ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ခွင့်ပြုချက်တောင်းခံလိုပါသည်။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ဤဗီဒီယိုမှတ်တမ်းကို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အောက်ပါရည်</w:t>
      </w:r>
      <w:r w:rsidR="00BE5936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ရွယ်ချက်ဖြင့်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အသုံးပြုပါမည်</w:t>
      </w:r>
      <w:r w:rsidRPr="00324D82">
        <w:rPr>
          <w:rFonts w:ascii="Arial Narrow" w:eastAsia="Arial Narrow" w:hAnsi="Arial Narrow" w:cs="Myanmar Text"/>
          <w:lang w:bidi="my-MM"/>
        </w:rPr>
        <w:t>-</w:t>
      </w:r>
    </w:p>
    <w:p w14:paraId="3CF6F3F5" w14:textId="77777777" w:rsidR="00D86901" w:rsidRPr="00324D82" w:rsidRDefault="00D86901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 w:cs="Myanmar Text"/>
          <w:lang w:bidi="my-MM"/>
        </w:rPr>
      </w:pPr>
      <w:r w:rsidRPr="00324D82">
        <w:rPr>
          <w:rFonts w:ascii="Myanmar Text" w:eastAsia="Arial Narrow" w:hAnsi="Myanmar Text" w:cs="Myanmar Text"/>
          <w:lang w:bidi="my-MM"/>
        </w:rPr>
        <w:t>ကြားဝင်ဆောင်ရွက်မှုကို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ထိရောက်စွာအသုံးချနိုင်ရန်အတွက်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ကြီးကြပ်မှုပေးရန်။</w:t>
      </w:r>
    </w:p>
    <w:p w14:paraId="68F9DAD6" w14:textId="3076312F" w:rsidR="00D93485" w:rsidRPr="00324D82" w:rsidRDefault="003C25E0" w:rsidP="00ED4379">
      <w:pPr>
        <w:spacing w:before="120" w:after="240"/>
        <w:rPr>
          <w:rFonts w:ascii="Arial Narrow" w:hAnsi="Arial Narrow" w:cs="Myanmar Text"/>
          <w:lang w:bidi="my-MM"/>
        </w:rPr>
      </w:pPr>
      <w:r w:rsidRPr="00324D82">
        <w:rPr>
          <w:rFonts w:ascii="Myanmar Text" w:eastAsia="Arial Narrow" w:hAnsi="Myanmar Text" w:cs="Myanmar Text"/>
          <w:lang w:bidi="my-MM"/>
        </w:rPr>
        <w:t>ကျွန်ုပ်သည်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အထက်ပါအချက်များကို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ဖတ်ရှုပြီးဖြစ်ကာ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ဤထုတ်ပြန်မှုပုံစံဖောင်ကို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အပြည့်အဝနားလည်ပါ</w:t>
      </w:r>
      <w:r w:rsidR="00DB3736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သည်။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ဤထုတ်ပြန်ချက်သည်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၎င်း၏ရည်ရွယ်ချက်ပြည့်မီရန်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လိုအပ်သောကာလအတွက်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တစ်နှစ်အထိ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အကျုံးဝင်မည်</w:t>
      </w:r>
      <w:r w:rsidR="00DB3736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ဖြစ်သည်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သို့မဟုတ်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ကျွန်ုပ်က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ဤဖောင်၏အောက်ခြေရှိ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ရုပ်သိမ်းခြင်းကဏ္ဍကို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ဖြည့်စွက်</w:t>
      </w:r>
      <w:r w:rsidR="00BE5936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၍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ရုပ်သိမ်းပါက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သက်တမ်းကုန်ဆုံးမည်ကို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နားလည်ပါသည်။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ထို့အပြင်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ရုပ်သိမ်းသည့်ရက်စွဲမတိုင်မီ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ဤထုတ်ပြန်ချက်အရဆောင်ရွက်ခဲ့သော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မည်သည့်လုပ်ဆောင်ချက်မဆို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တရားဝင်ပြီး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ဥပဒေနှင့်အညီ</w:t>
      </w:r>
      <w:r w:rsidR="00DB3736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ဖြစ်ကြောင်း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  <w:r w:rsidRPr="00324D82">
        <w:rPr>
          <w:rFonts w:ascii="Myanmar Text" w:eastAsia="Arial Narrow" w:hAnsi="Myanmar Text" w:cs="Myanmar Text"/>
          <w:lang w:bidi="my-MM"/>
        </w:rPr>
        <w:t>နားလည်ပါသည်။</w:t>
      </w:r>
      <w:r w:rsidRPr="00324D82">
        <w:rPr>
          <w:rFonts w:ascii="Arial Narrow" w:eastAsia="Arial Narrow" w:hAnsi="Arial Narrow" w:cs="Myanmar Text"/>
          <w:lang w:bidi="my-MM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638"/>
        <w:gridCol w:w="837"/>
        <w:gridCol w:w="489"/>
        <w:gridCol w:w="830"/>
        <w:gridCol w:w="764"/>
        <w:gridCol w:w="2120"/>
        <w:gridCol w:w="842"/>
        <w:gridCol w:w="53"/>
        <w:gridCol w:w="275"/>
        <w:gridCol w:w="1650"/>
        <w:gridCol w:w="10"/>
        <w:gridCol w:w="258"/>
      </w:tblGrid>
      <w:tr w:rsidR="009A5D70" w:rsidRPr="00324D82" w14:paraId="4E7D8F0C" w14:textId="77777777" w:rsidTr="00A81815">
        <w:trPr>
          <w:trHeight w:val="360"/>
        </w:trPr>
        <w:tc>
          <w:tcPr>
            <w:tcW w:w="3892" w:type="dxa"/>
            <w:gridSpan w:val="5"/>
            <w:tcBorders>
              <w:bottom w:val="nil"/>
              <w:right w:val="nil"/>
            </w:tcBorders>
            <w:vAlign w:val="bottom"/>
          </w:tcPr>
          <w:p w14:paraId="544D45F7" w14:textId="446B0C6C" w:rsidR="009A5D70" w:rsidRPr="00324D82" w:rsidRDefault="009A5D70" w:rsidP="004C7A4B">
            <w:pPr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324D82">
              <w:rPr>
                <w:rFonts w:ascii="Arial Narrow" w:eastAsia="Arial Narrow" w:hAnsi="Arial Narrow" w:cs="Myanmar Text"/>
                <w:lang w:bidi="my-MM"/>
              </w:rP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764" w:type="dxa"/>
            <w:tcBorders>
              <w:left w:val="nil"/>
              <w:right w:val="nil"/>
            </w:tcBorders>
            <w:vAlign w:val="bottom"/>
          </w:tcPr>
          <w:p w14:paraId="33820918" w14:textId="7864555D" w:rsidR="009A5D70" w:rsidRPr="00324D82" w:rsidRDefault="009A5D70" w:rsidP="004C7A4B">
            <w:pPr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324D82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324D82">
              <w:rPr>
                <w:rFonts w:ascii="Arial Narrow" w:eastAsia="Arial Narrow" w:hAnsi="Arial Narrow" w:cs="Myanmar Text"/>
                <w:lang w:bidi="my-MM"/>
              </w:rP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"/>
          </w:p>
        </w:tc>
        <w:tc>
          <w:tcPr>
            <w:tcW w:w="3015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1EA3BAEF" w14:textId="770616C7" w:rsidR="009A5D70" w:rsidRPr="00324D82" w:rsidRDefault="009A5D70" w:rsidP="004C7A4B">
            <w:pPr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324D82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324D82">
              <w:rPr>
                <w:rFonts w:ascii="Arial Narrow" w:eastAsia="Arial Narrow" w:hAnsi="Arial Narrow" w:cs="Myanmar Text"/>
                <w:lang w:bidi="my-MM"/>
              </w:rP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2"/>
          </w:p>
        </w:tc>
        <w:tc>
          <w:tcPr>
            <w:tcW w:w="275" w:type="dxa"/>
            <w:tcBorders>
              <w:left w:val="nil"/>
              <w:bottom w:val="nil"/>
              <w:right w:val="nil"/>
            </w:tcBorders>
            <w:vAlign w:val="bottom"/>
          </w:tcPr>
          <w:p w14:paraId="0A4714CE" w14:textId="77777777" w:rsidR="009A5D70" w:rsidRPr="00324D82" w:rsidRDefault="009A5D70" w:rsidP="009A5D70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1650" w:type="dxa"/>
            <w:tcBorders>
              <w:left w:val="nil"/>
              <w:bottom w:val="nil"/>
              <w:right w:val="nil"/>
            </w:tcBorders>
            <w:vAlign w:val="bottom"/>
          </w:tcPr>
          <w:p w14:paraId="63F5DC3B" w14:textId="2D7870FF" w:rsidR="009A5D70" w:rsidRPr="00324D82" w:rsidRDefault="009A5D70" w:rsidP="004C7A4B">
            <w:pPr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324D82">
              <w:rPr>
                <w:rFonts w:ascii="Arial Narrow" w:eastAsia="Arial Narrow" w:hAnsi="Arial Narrow" w:cs="Myanmar Text"/>
                <w:lang w:bidi="my-MM"/>
              </w:rP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68" w:type="dxa"/>
            <w:gridSpan w:val="2"/>
            <w:tcBorders>
              <w:left w:val="nil"/>
              <w:bottom w:val="nil"/>
            </w:tcBorders>
            <w:vAlign w:val="bottom"/>
          </w:tcPr>
          <w:p w14:paraId="6A0EA284" w14:textId="77777777" w:rsidR="009A5D70" w:rsidRPr="00324D82" w:rsidRDefault="009A5D70" w:rsidP="009A5D70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9A5D70" w:rsidRPr="00324D82" w14:paraId="46AB934C" w14:textId="77777777" w:rsidTr="00A81815">
        <w:trPr>
          <w:trHeight w:val="242"/>
        </w:trPr>
        <w:tc>
          <w:tcPr>
            <w:tcW w:w="3892" w:type="dxa"/>
            <w:gridSpan w:val="5"/>
            <w:tcBorders>
              <w:bottom w:val="nil"/>
              <w:right w:val="nil"/>
            </w:tcBorders>
          </w:tcPr>
          <w:p w14:paraId="41E5AB2E" w14:textId="77777777" w:rsidR="009A5D70" w:rsidRPr="00324D82" w:rsidRDefault="009A5D70" w:rsidP="004C7A4B">
            <w:pPr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Myanmar Text" w:eastAsia="Arial Narrow" w:hAnsi="Myanmar Text" w:cs="Myanmar Text"/>
                <w:lang w:bidi="my-MM"/>
              </w:rPr>
              <w:t>ကလေး၏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324D82">
              <w:rPr>
                <w:rFonts w:ascii="Myanmar Text" w:eastAsia="Arial Narrow" w:hAnsi="Myanmar Text" w:cs="Myanmar Text"/>
                <w:lang w:bidi="my-MM"/>
              </w:rPr>
              <w:t>ပထမအမည်စာလုံး</w:t>
            </w:r>
          </w:p>
        </w:tc>
        <w:tc>
          <w:tcPr>
            <w:tcW w:w="764" w:type="dxa"/>
            <w:tcBorders>
              <w:left w:val="nil"/>
              <w:right w:val="nil"/>
            </w:tcBorders>
          </w:tcPr>
          <w:p w14:paraId="22E4EC2A" w14:textId="77777777" w:rsidR="009A5D70" w:rsidRPr="00324D82" w:rsidRDefault="009A5D70" w:rsidP="004C7A4B">
            <w:pPr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Arial Narrow" w:eastAsia="Arial Narrow" w:hAnsi="Arial Narrow" w:cs="Myanmar Text"/>
                <w:lang w:bidi="my-MM"/>
              </w:rPr>
              <w:t>MI</w:t>
            </w:r>
          </w:p>
        </w:tc>
        <w:tc>
          <w:tcPr>
            <w:tcW w:w="3015" w:type="dxa"/>
            <w:gridSpan w:val="3"/>
            <w:tcBorders>
              <w:left w:val="nil"/>
              <w:right w:val="nil"/>
            </w:tcBorders>
          </w:tcPr>
          <w:p w14:paraId="4344C2AD" w14:textId="77777777" w:rsidR="009A5D70" w:rsidRPr="00324D82" w:rsidRDefault="009A5D70" w:rsidP="004C7A4B">
            <w:pPr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Myanmar Text" w:eastAsia="Arial Narrow" w:hAnsi="Myanmar Text" w:cs="Myanmar Text"/>
                <w:lang w:bidi="my-MM"/>
              </w:rPr>
              <w:t>အမည်နောက်ဆုံးစာလုံး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3FED4243" w14:textId="77777777" w:rsidR="009A5D70" w:rsidRPr="00324D82" w:rsidRDefault="009A5D70" w:rsidP="009A5D70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1660" w:type="dxa"/>
            <w:gridSpan w:val="2"/>
            <w:tcBorders>
              <w:left w:val="nil"/>
              <w:right w:val="nil"/>
            </w:tcBorders>
          </w:tcPr>
          <w:p w14:paraId="0C13CEE6" w14:textId="77777777" w:rsidR="009A5D70" w:rsidRPr="00324D82" w:rsidRDefault="009A5D70" w:rsidP="004C7A4B">
            <w:pPr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Myanmar Text" w:eastAsia="Arial Narrow" w:hAnsi="Myanmar Text" w:cs="Myanmar Text"/>
                <w:lang w:bidi="my-MM"/>
              </w:rPr>
              <w:t>မွေးသက္ကရာဇ်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</w:tcBorders>
          </w:tcPr>
          <w:p w14:paraId="6EF4F6C3" w14:textId="77777777" w:rsidR="009A5D70" w:rsidRPr="00324D82" w:rsidRDefault="009A5D70" w:rsidP="004C7A4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0659C2" w:rsidRPr="00324D82" w14:paraId="785D7381" w14:textId="77777777" w:rsidTr="00A81815">
        <w:trPr>
          <w:trHeight w:val="360"/>
        </w:trPr>
        <w:tc>
          <w:tcPr>
            <w:tcW w:w="3062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3F3E9936" w14:textId="77777777" w:rsidR="000659C2" w:rsidRPr="00324D82" w:rsidRDefault="00FC5C41" w:rsidP="000659C2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Myanmar Text" w:eastAsia="Arial Narrow" w:hAnsi="Myanmar Text" w:cs="Myanmar Text"/>
                <w:lang w:bidi="my-MM"/>
              </w:rPr>
              <w:t>မိဘ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324D82">
              <w:rPr>
                <w:rFonts w:ascii="Myanmar Text" w:eastAsia="Arial Narrow" w:hAnsi="Myanmar Text" w:cs="Myanmar Text"/>
                <w:lang w:bidi="my-MM"/>
              </w:rPr>
              <w:t>အုပ်ထိန်းသူ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324D82">
              <w:rPr>
                <w:rFonts w:ascii="Myanmar Text" w:eastAsia="Arial Narrow" w:hAnsi="Myanmar Text" w:cs="Myanmar Text"/>
                <w:lang w:bidi="my-MM"/>
              </w:rPr>
              <w:t>လက်မှတ်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371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F8874D9" w14:textId="3CA298A5" w:rsidR="000659C2" w:rsidRPr="00324D82" w:rsidRDefault="000659C2" w:rsidP="00860024">
            <w:pPr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324D82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324D82">
              <w:rPr>
                <w:rFonts w:ascii="Arial Narrow" w:eastAsia="Arial Narrow" w:hAnsi="Arial Narrow" w:cs="Myanmar Text"/>
                <w:lang w:bidi="my-MM"/>
              </w:rP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3"/>
          </w:p>
        </w:tc>
        <w:tc>
          <w:tcPr>
            <w:tcW w:w="842" w:type="dxa"/>
            <w:tcBorders>
              <w:left w:val="nil"/>
              <w:bottom w:val="nil"/>
              <w:right w:val="nil"/>
            </w:tcBorders>
            <w:vAlign w:val="bottom"/>
          </w:tcPr>
          <w:p w14:paraId="10F78692" w14:textId="77777777" w:rsidR="000659C2" w:rsidRPr="00324D82" w:rsidRDefault="000659C2" w:rsidP="00A81815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Myanmar Text" w:eastAsia="Arial Narrow" w:hAnsi="Myanmar Text" w:cs="Myanmar Text"/>
                <w:lang w:bidi="my-MM"/>
              </w:rPr>
              <w:t>ရက်စွဲ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1988" w:type="dxa"/>
            <w:gridSpan w:val="4"/>
            <w:tcBorders>
              <w:left w:val="nil"/>
              <w:right w:val="nil"/>
            </w:tcBorders>
            <w:vAlign w:val="bottom"/>
          </w:tcPr>
          <w:p w14:paraId="02F24B6F" w14:textId="16571965" w:rsidR="000659C2" w:rsidRPr="00324D82" w:rsidRDefault="000659C2" w:rsidP="00860024">
            <w:pPr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324D82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324D82">
              <w:rPr>
                <w:rFonts w:ascii="Arial Narrow" w:eastAsia="Arial Narrow" w:hAnsi="Arial Narrow" w:cs="Myanmar Text"/>
                <w:lang w:bidi="my-MM"/>
              </w:rP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4"/>
          </w:p>
        </w:tc>
        <w:tc>
          <w:tcPr>
            <w:tcW w:w="258" w:type="dxa"/>
            <w:tcBorders>
              <w:top w:val="nil"/>
              <w:left w:val="nil"/>
              <w:bottom w:val="nil"/>
            </w:tcBorders>
            <w:vAlign w:val="bottom"/>
          </w:tcPr>
          <w:p w14:paraId="2444A43D" w14:textId="77777777" w:rsidR="000659C2" w:rsidRPr="00324D82" w:rsidRDefault="000659C2" w:rsidP="000659C2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0659C2" w:rsidRPr="00324D82" w14:paraId="11D11B8D" w14:textId="77777777" w:rsidTr="00A81815">
        <w:trPr>
          <w:trHeight w:val="360"/>
        </w:trPr>
        <w:tc>
          <w:tcPr>
            <w:tcW w:w="1098" w:type="dxa"/>
            <w:tcBorders>
              <w:top w:val="nil"/>
              <w:bottom w:val="nil"/>
              <w:right w:val="nil"/>
            </w:tcBorders>
            <w:vAlign w:val="bottom"/>
          </w:tcPr>
          <w:p w14:paraId="34250750" w14:textId="77777777" w:rsidR="000659C2" w:rsidRPr="00324D82" w:rsidRDefault="000659C2" w:rsidP="000659C2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Myanmar Text" w:eastAsia="Arial Narrow" w:hAnsi="Myanmar Text" w:cs="Myanmar Text"/>
                <w:lang w:bidi="my-MM"/>
              </w:rPr>
              <w:t>လိပ်စာ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 xml:space="preserve">- </w:t>
            </w:r>
          </w:p>
        </w:tc>
        <w:tc>
          <w:tcPr>
            <w:tcW w:w="850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964DD3" w14:textId="15D41666" w:rsidR="000659C2" w:rsidRPr="00324D82" w:rsidRDefault="004C7A4B" w:rsidP="00860024">
            <w:pPr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324D82">
              <w:rPr>
                <w:rFonts w:ascii="Arial Narrow" w:eastAsia="Arial Narrow" w:hAnsi="Arial Narrow" w:cs="Myanmar Text"/>
                <w:lang w:bidi="my-MM"/>
              </w:rP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58" w:type="dxa"/>
            <w:tcBorders>
              <w:top w:val="nil"/>
              <w:left w:val="nil"/>
              <w:bottom w:val="nil"/>
            </w:tcBorders>
            <w:vAlign w:val="bottom"/>
          </w:tcPr>
          <w:p w14:paraId="20344F40" w14:textId="77777777" w:rsidR="000659C2" w:rsidRPr="00324D82" w:rsidRDefault="000659C2" w:rsidP="00860024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0659C2" w:rsidRPr="00324D82" w14:paraId="14581E90" w14:textId="77777777" w:rsidTr="00A81815">
        <w:trPr>
          <w:trHeight w:val="360"/>
        </w:trPr>
        <w:tc>
          <w:tcPr>
            <w:tcW w:w="2573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1E1AA6C6" w14:textId="77777777" w:rsidR="000659C2" w:rsidRPr="00324D82" w:rsidRDefault="000659C2" w:rsidP="00A81815">
            <w:pPr>
              <w:spacing w:before="50"/>
              <w:ind w:right="-115"/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Myanmar Text" w:eastAsia="Arial Narrow" w:hAnsi="Myanmar Text" w:cs="Myanmar Text"/>
                <w:lang w:bidi="my-MM"/>
              </w:rPr>
              <w:t>မြို့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324D82">
              <w:rPr>
                <w:rFonts w:ascii="Myanmar Text" w:eastAsia="Arial Narrow" w:hAnsi="Myanmar Text" w:cs="Myanmar Text"/>
                <w:lang w:bidi="my-MM"/>
              </w:rPr>
              <w:t>ပြည်နယ်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324D82">
              <w:rPr>
                <w:rFonts w:ascii="Myanmar Text" w:eastAsia="Arial Narrow" w:hAnsi="Myanmar Text" w:cs="Myanmar Text"/>
                <w:lang w:bidi="my-MM"/>
              </w:rPr>
              <w:t>စာတိုက်ကုဒ်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70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7CB665" w14:textId="3E123E18" w:rsidR="000659C2" w:rsidRPr="00324D82" w:rsidRDefault="004C7A4B" w:rsidP="00860024">
            <w:pPr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324D82">
              <w:rPr>
                <w:rFonts w:ascii="Arial Narrow" w:eastAsia="Arial Narrow" w:hAnsi="Arial Narrow" w:cs="Myanmar Text"/>
                <w:lang w:bidi="my-MM"/>
              </w:rP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58" w:type="dxa"/>
            <w:tcBorders>
              <w:top w:val="nil"/>
              <w:left w:val="nil"/>
              <w:bottom w:val="nil"/>
            </w:tcBorders>
            <w:vAlign w:val="bottom"/>
          </w:tcPr>
          <w:p w14:paraId="6E6E30EE" w14:textId="77777777" w:rsidR="000659C2" w:rsidRPr="00324D82" w:rsidRDefault="000659C2" w:rsidP="00860024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0659C2" w:rsidRPr="00324D82" w14:paraId="253488F4" w14:textId="77777777" w:rsidTr="00A81815">
        <w:trPr>
          <w:trHeight w:val="360"/>
        </w:trPr>
        <w:tc>
          <w:tcPr>
            <w:tcW w:w="173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139936C8" w14:textId="77777777" w:rsidR="000659C2" w:rsidRPr="00324D82" w:rsidRDefault="000659C2" w:rsidP="000659C2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Myanmar Text" w:eastAsia="Arial Narrow" w:hAnsi="Myanmar Text" w:cs="Myanmar Text"/>
                <w:lang w:bidi="my-MM"/>
              </w:rPr>
              <w:t>သက်သေခံ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>–</w:t>
            </w:r>
          </w:p>
        </w:tc>
        <w:tc>
          <w:tcPr>
            <w:tcW w:w="7870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77D76088" w14:textId="58344B34" w:rsidR="000659C2" w:rsidRPr="00324D82" w:rsidRDefault="004C7A4B" w:rsidP="00860024">
            <w:pPr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324D82">
              <w:rPr>
                <w:rFonts w:ascii="Arial Narrow" w:eastAsia="Arial Narrow" w:hAnsi="Arial Narrow" w:cs="Myanmar Text"/>
                <w:lang w:bidi="my-MM"/>
              </w:rP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58" w:type="dxa"/>
            <w:tcBorders>
              <w:top w:val="nil"/>
              <w:left w:val="nil"/>
              <w:bottom w:val="nil"/>
            </w:tcBorders>
            <w:vAlign w:val="bottom"/>
          </w:tcPr>
          <w:p w14:paraId="1C9F455C" w14:textId="77777777" w:rsidR="000659C2" w:rsidRPr="00324D82" w:rsidRDefault="000659C2" w:rsidP="00860024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0659C2" w:rsidRPr="00324D82" w14:paraId="01F503CA" w14:textId="77777777" w:rsidTr="00A81815">
        <w:trPr>
          <w:trHeight w:val="20"/>
        </w:trPr>
        <w:tc>
          <w:tcPr>
            <w:tcW w:w="9606" w:type="dxa"/>
            <w:gridSpan w:val="12"/>
            <w:tcBorders>
              <w:top w:val="nil"/>
              <w:right w:val="nil"/>
            </w:tcBorders>
            <w:vAlign w:val="bottom"/>
          </w:tcPr>
          <w:p w14:paraId="6B76CAC2" w14:textId="77777777" w:rsidR="000659C2" w:rsidRPr="00324D82" w:rsidRDefault="000659C2" w:rsidP="00860024">
            <w:pPr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258" w:type="dxa"/>
            <w:tcBorders>
              <w:top w:val="nil"/>
              <w:left w:val="nil"/>
            </w:tcBorders>
            <w:vAlign w:val="bottom"/>
          </w:tcPr>
          <w:p w14:paraId="474D77AD" w14:textId="77777777" w:rsidR="000659C2" w:rsidRPr="00324D82" w:rsidRDefault="000659C2" w:rsidP="00860024">
            <w:pPr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</w:tr>
    </w:tbl>
    <w:p w14:paraId="2F9F0AFD" w14:textId="77777777" w:rsidR="00D20156" w:rsidRPr="00324D82" w:rsidRDefault="00D20156">
      <w:pPr>
        <w:rPr>
          <w:rFonts w:ascii="Arial Narrow" w:hAnsi="Arial Narrow" w:cs="Myanmar Text"/>
          <w:sz w:val="22"/>
          <w:szCs w:val="22"/>
          <w:lang w:bidi="my-MM"/>
        </w:rPr>
      </w:pPr>
    </w:p>
    <w:tbl>
      <w:tblPr>
        <w:tblpPr w:leftFromText="180" w:rightFromText="180" w:vertAnchor="text" w:tblpY="1"/>
        <w:tblOverlap w:val="never"/>
        <w:tblW w:w="12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2497"/>
        <w:gridCol w:w="2509"/>
        <w:gridCol w:w="1600"/>
        <w:gridCol w:w="242"/>
        <w:gridCol w:w="2447"/>
        <w:gridCol w:w="242"/>
      </w:tblGrid>
      <w:tr w:rsidR="00FC5C41" w:rsidRPr="00324D82" w14:paraId="49B0A0B8" w14:textId="77777777" w:rsidTr="00324D82">
        <w:trPr>
          <w:gridAfter w:val="2"/>
          <w:wAfter w:w="2689" w:type="dxa"/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756502" w14:textId="77777777" w:rsidR="00FC5C41" w:rsidRPr="00324D82" w:rsidRDefault="00FC5C41" w:rsidP="00A81815">
            <w:pPr>
              <w:spacing w:before="50"/>
              <w:rPr>
                <w:rFonts w:ascii="Arial Narrow" w:eastAsia="Calibri" w:hAnsi="Arial Narrow" w:cs="Myanmar Text"/>
                <w:b/>
                <w:lang w:bidi="my-MM"/>
              </w:rPr>
            </w:pPr>
            <w:r w:rsidRPr="00324D82">
              <w:rPr>
                <w:rFonts w:ascii="Myanmar Text" w:eastAsia="Calibri" w:hAnsi="Myanmar Text" w:cs="Myanmar Text"/>
                <w:b/>
                <w:lang w:bidi="my-MM"/>
              </w:rPr>
              <w:t>ရုပ်သိမ်းခြင်း</w:t>
            </w:r>
            <w:r w:rsidRPr="00324D82">
              <w:rPr>
                <w:rFonts w:ascii="Arial Narrow" w:eastAsia="Calibri" w:hAnsi="Arial Narrow" w:cs="Myanmar Text"/>
                <w:b/>
                <w:lang w:bidi="my-MM"/>
              </w:rPr>
              <w:t xml:space="preserve"> </w:t>
            </w:r>
            <w:r w:rsidRPr="00324D82">
              <w:rPr>
                <w:rFonts w:ascii="Myanmar Text" w:eastAsia="Calibri" w:hAnsi="Myanmar Text" w:cs="Myanmar Text"/>
                <w:b/>
                <w:lang w:bidi="my-MM"/>
              </w:rPr>
              <w:t>ကဏ္ဍ</w:t>
            </w:r>
          </w:p>
        </w:tc>
      </w:tr>
      <w:tr w:rsidR="00037D3B" w:rsidRPr="00324D82" w14:paraId="4F27D0F9" w14:textId="77777777" w:rsidTr="00324D82">
        <w:trPr>
          <w:gridAfter w:val="2"/>
          <w:wAfter w:w="2689" w:type="dxa"/>
          <w:trHeight w:val="216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28604" w14:textId="77777777" w:rsidR="00037D3B" w:rsidRPr="00324D82" w:rsidRDefault="00037D3B" w:rsidP="003B5B2A">
            <w:pPr>
              <w:ind w:right="-170"/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Myanmar Text" w:eastAsia="Arial Narrow" w:hAnsi="Myanmar Text" w:cs="Myanmar Text"/>
                <w:lang w:bidi="my-MM"/>
              </w:rPr>
              <w:t>ကျွန်ုပ်သည်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324D82">
              <w:rPr>
                <w:rFonts w:ascii="Myanmar Text" w:eastAsia="Arial Narrow" w:hAnsi="Myanmar Text" w:cs="Myanmar Text"/>
                <w:lang w:bidi="my-MM"/>
              </w:rPr>
              <w:t>ဤထုတ်ပြန်ချက်အား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324D82">
              <w:rPr>
                <w:rFonts w:ascii="Myanmar Text" w:eastAsia="Arial Narrow" w:hAnsi="Myanmar Text" w:cs="Myanmar Text"/>
                <w:lang w:bidi="my-MM"/>
              </w:rPr>
              <w:t>အောက်ပါရက်စွဲမှ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324D82">
              <w:rPr>
                <w:rFonts w:ascii="Myanmar Text" w:eastAsia="Arial Narrow" w:hAnsi="Myanmar Text" w:cs="Myanmar Text"/>
                <w:lang w:bidi="my-MM"/>
              </w:rPr>
              <w:t>စတင်၍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324D82">
              <w:rPr>
                <w:rFonts w:ascii="Myanmar Text" w:eastAsia="Arial Narrow" w:hAnsi="Myanmar Text" w:cs="Myanmar Text"/>
                <w:lang w:bidi="my-MM"/>
              </w:rPr>
              <w:t>ရုပ်သိမ်းရန်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324D82">
              <w:rPr>
                <w:rFonts w:ascii="Myanmar Text" w:eastAsia="Arial Narrow" w:hAnsi="Myanmar Text" w:cs="Myanmar Text"/>
                <w:lang w:bidi="my-MM"/>
              </w:rPr>
              <w:t>ဤစာဖြင့်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324D82">
              <w:rPr>
                <w:rFonts w:ascii="Myanmar Text" w:eastAsia="Arial Narrow" w:hAnsi="Myanmar Text" w:cs="Myanmar Text"/>
                <w:lang w:bidi="my-MM"/>
              </w:rPr>
              <w:t>တောင်းဆိုပါသည်</w:t>
            </w:r>
          </w:p>
        </w:tc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C12C2" w14:textId="5750E1DC" w:rsidR="00037D3B" w:rsidRPr="00324D82" w:rsidRDefault="00037D3B" w:rsidP="003B5B2A">
            <w:pPr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324D82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324D82">
              <w:rPr>
                <w:rFonts w:ascii="Arial Narrow" w:eastAsia="Arial Narrow" w:hAnsi="Arial Narrow" w:cs="Myanmar Text"/>
                <w:lang w:bidi="my-MM"/>
              </w:rP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5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586501" w14:textId="77777777" w:rsidR="00037D3B" w:rsidRPr="00324D82" w:rsidRDefault="00037D3B" w:rsidP="003B5B2A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037D3B" w:rsidRPr="00324D82" w14:paraId="5638EACF" w14:textId="77777777" w:rsidTr="00324D82">
        <w:trPr>
          <w:gridAfter w:val="2"/>
          <w:wAfter w:w="2689" w:type="dxa"/>
          <w:trHeight w:val="78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88B2CE" w14:textId="77777777" w:rsidR="00037D3B" w:rsidRPr="00324D82" w:rsidRDefault="00037D3B" w:rsidP="003B5B2A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4109" w:type="dxa"/>
            <w:gridSpan w:val="2"/>
            <w:tcBorders>
              <w:left w:val="nil"/>
              <w:bottom w:val="nil"/>
              <w:right w:val="nil"/>
            </w:tcBorders>
          </w:tcPr>
          <w:p w14:paraId="28405437" w14:textId="77777777" w:rsidR="00037D3B" w:rsidRPr="00324D82" w:rsidRDefault="00037D3B" w:rsidP="00A81815">
            <w:pPr>
              <w:spacing w:before="5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324D82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>(</w:t>
            </w:r>
            <w:r w:rsidRPr="00324D82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ရက်စွဲ</w:t>
            </w:r>
            <w:r w:rsidRPr="00324D82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>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EB917B" w14:textId="77777777" w:rsidR="00037D3B" w:rsidRPr="00324D82" w:rsidRDefault="00037D3B" w:rsidP="003B5B2A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FC5C41" w:rsidRPr="00324D82" w14:paraId="3F855D55" w14:textId="77777777" w:rsidTr="00324D82">
        <w:trPr>
          <w:gridAfter w:val="2"/>
          <w:wAfter w:w="2689" w:type="dxa"/>
          <w:trHeight w:val="360"/>
        </w:trPr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094D9D8" w14:textId="77777777" w:rsidR="00FC5C41" w:rsidRPr="00324D82" w:rsidRDefault="00FC5C41" w:rsidP="003B5B2A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Myanmar Text" w:eastAsia="Arial Narrow" w:hAnsi="Myanmar Text" w:cs="Myanmar Text"/>
                <w:lang w:bidi="my-MM"/>
              </w:rPr>
              <w:t>မိဘ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324D82">
              <w:rPr>
                <w:rFonts w:ascii="Myanmar Text" w:eastAsia="Arial Narrow" w:hAnsi="Myanmar Text" w:cs="Myanmar Text"/>
                <w:lang w:bidi="my-MM"/>
              </w:rPr>
              <w:t>အုပ်ထိန်းသူ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324D82">
              <w:rPr>
                <w:rFonts w:ascii="Myanmar Text" w:eastAsia="Arial Narrow" w:hAnsi="Myanmar Text" w:cs="Myanmar Text"/>
                <w:lang w:bidi="my-MM"/>
              </w:rPr>
              <w:t>လက်မှတ်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660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9761AB8" w14:textId="6A6A2C68" w:rsidR="00FC5C41" w:rsidRPr="00324D82" w:rsidRDefault="00FC5C41" w:rsidP="003B5B2A">
            <w:pPr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324D82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324D82">
              <w:rPr>
                <w:rFonts w:ascii="Arial Narrow" w:eastAsia="Arial Narrow" w:hAnsi="Arial Narrow" w:cs="Myanmar Text"/>
                <w:lang w:bidi="my-MM"/>
              </w:rP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6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EBEA39" w14:textId="77777777" w:rsidR="00FC5C41" w:rsidRPr="00324D82" w:rsidRDefault="00FC5C41" w:rsidP="003B5B2A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E675C2" w:rsidRPr="00324D82" w14:paraId="75C042C5" w14:textId="77777777" w:rsidTr="00324D82">
        <w:trPr>
          <w:trHeight w:val="360"/>
        </w:trPr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A5A4A6F" w14:textId="77777777" w:rsidR="00E675C2" w:rsidRPr="00324D82" w:rsidRDefault="00E675C2" w:rsidP="003B5B2A">
            <w:pPr>
              <w:ind w:right="-110"/>
              <w:jc w:val="right"/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Myanmar Text" w:eastAsia="Arial Narrow" w:hAnsi="Myanmar Text" w:cs="Myanmar Text"/>
                <w:lang w:bidi="my-MM"/>
              </w:rPr>
              <w:t>ရက်စွဲ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5006" w:type="dxa"/>
            <w:gridSpan w:val="2"/>
            <w:tcBorders>
              <w:left w:val="nil"/>
              <w:right w:val="nil"/>
            </w:tcBorders>
            <w:vAlign w:val="bottom"/>
          </w:tcPr>
          <w:p w14:paraId="74E68C3E" w14:textId="75CD8AC0" w:rsidR="00E675C2" w:rsidRPr="00324D82" w:rsidRDefault="00E675C2" w:rsidP="003B5B2A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324D82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324D82">
              <w:rPr>
                <w:rFonts w:ascii="Arial Narrow" w:eastAsia="Arial Narrow" w:hAnsi="Arial Narrow" w:cs="Myanmar Text"/>
                <w:lang w:bidi="my-MM"/>
              </w:rPr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24D82" w:rsidRPr="00324D82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324D82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7"/>
          </w:p>
        </w:tc>
        <w:tc>
          <w:tcPr>
            <w:tcW w:w="42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F138B" w14:textId="77777777" w:rsidR="00E675C2" w:rsidRPr="00324D82" w:rsidRDefault="00E675C2" w:rsidP="003B5B2A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0BDA06D" w14:textId="77777777" w:rsidR="00E675C2" w:rsidRPr="00324D82" w:rsidRDefault="00E675C2" w:rsidP="003B5B2A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E675C2" w:rsidRPr="00324D82" w14:paraId="2EEF2E8B" w14:textId="77777777" w:rsidTr="00324D82">
        <w:trPr>
          <w:trHeight w:val="13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CE8337" w14:textId="77777777" w:rsidR="00E675C2" w:rsidRPr="00324D82" w:rsidRDefault="00E675C2" w:rsidP="003B5B2A">
            <w:pPr>
              <w:ind w:right="-110"/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50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C8CB45D" w14:textId="77777777" w:rsidR="00E675C2" w:rsidRPr="00324D82" w:rsidRDefault="00E675C2" w:rsidP="003B5B2A">
            <w:pPr>
              <w:ind w:right="-110"/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42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F03677" w14:textId="77777777" w:rsidR="00E675C2" w:rsidRPr="00324D82" w:rsidRDefault="00E675C2" w:rsidP="003B5B2A">
            <w:pPr>
              <w:rPr>
                <w:rFonts w:ascii="Arial Narrow" w:hAnsi="Arial Narrow" w:cs="Myanmar Text"/>
                <w:i/>
                <w:iCs/>
                <w:sz w:val="10"/>
                <w:szCs w:val="10"/>
                <w:lang w:bidi="my-MM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6559C" w14:textId="77777777" w:rsidR="00E675C2" w:rsidRPr="00324D82" w:rsidRDefault="00E675C2" w:rsidP="003B5B2A">
            <w:pPr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</w:tr>
    </w:tbl>
    <w:p w14:paraId="28D9616A" w14:textId="77777777" w:rsidR="00D20156" w:rsidRPr="00324D82" w:rsidRDefault="00D20156" w:rsidP="0015757D">
      <w:pPr>
        <w:pStyle w:val="Title"/>
        <w:tabs>
          <w:tab w:val="left" w:pos="1440"/>
        </w:tabs>
        <w:jc w:val="left"/>
        <w:rPr>
          <w:rFonts w:ascii="Arial Narrow" w:hAnsi="Arial Narrow" w:cs="Myanmar Text"/>
          <w:b w:val="0"/>
          <w:bCs/>
          <w:sz w:val="10"/>
          <w:szCs w:val="10"/>
          <w:lang w:bidi="my-MM"/>
        </w:rPr>
      </w:pPr>
    </w:p>
    <w:p w14:paraId="1E064208" w14:textId="0800359D" w:rsidR="00D023CE" w:rsidRPr="00324D82" w:rsidRDefault="00D023CE" w:rsidP="00D023CE">
      <w:pPr>
        <w:tabs>
          <w:tab w:val="left" w:pos="3015"/>
        </w:tabs>
        <w:rPr>
          <w:rFonts w:cs="Myanmar Text"/>
          <w:lang w:bidi="my-MM"/>
        </w:rPr>
      </w:pPr>
    </w:p>
    <w:sectPr w:rsidR="00D023CE" w:rsidRPr="00324D82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030BB" w14:textId="77777777" w:rsidR="00747EC1" w:rsidRDefault="00747EC1">
      <w:r>
        <w:separator/>
      </w:r>
    </w:p>
  </w:endnote>
  <w:endnote w:type="continuationSeparator" w:id="0">
    <w:p w14:paraId="7C387A1D" w14:textId="77777777" w:rsidR="00747EC1" w:rsidRDefault="0074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256D5" w14:textId="77777777" w:rsidR="003C25E0" w:rsidRPr="00C75DC4" w:rsidRDefault="004C7A4B" w:rsidP="003E67FE">
    <w:pPr>
      <w:pStyle w:val="Footer"/>
      <w:tabs>
        <w:tab w:val="clear" w:pos="4320"/>
        <w:tab w:val="clear" w:pos="8640"/>
        <w:tab w:val="right" w:pos="9630"/>
      </w:tabs>
      <w:rPr>
        <w:rFonts w:ascii="Arial Narrow" w:hAnsi="Arial Narrow"/>
        <w:sz w:val="20"/>
        <w:szCs w:val="20"/>
      </w:rPr>
    </w:pPr>
    <w:r w:rsidRPr="00E03132">
      <w:rPr>
        <w:rFonts w:ascii="Arial Narrow" w:hAnsi="Arial Narrow"/>
        <w:sz w:val="20"/>
        <w:szCs w:val="20"/>
        <w:lang w:eastAsia="ko-KR"/>
      </w:rPr>
      <w:t xml:space="preserve">NC </w:t>
    </w:r>
    <w:r w:rsidRPr="00E03132">
      <w:rPr>
        <w:rFonts w:ascii="Arial Narrow" w:hAnsi="Arial Narrow"/>
        <w:sz w:val="20"/>
        <w:szCs w:val="20"/>
        <w:lang w:eastAsia="ko-KR"/>
      </w:rPr>
      <w:t>ITP Pyramid Model Practices in EI Video Release Form (5/22, Revised 6/22)</w:t>
    </w:r>
    <w:r w:rsidRPr="005B1477">
      <w:rPr>
        <w:rFonts w:ascii="Arial Narrow" w:hAnsi="Arial Narrow"/>
        <w:sz w:val="20"/>
        <w:szCs w:val="20"/>
        <w:lang w:eastAsia="ko-KR"/>
      </w:rPr>
      <w:t xml:space="preserve"> </w:t>
    </w:r>
    <w:r w:rsidRPr="005B1477">
      <w:rPr>
        <w:rFonts w:ascii="Arial Narrow" w:hAnsi="Arial Narrow"/>
        <w:sz w:val="20"/>
        <w:szCs w:val="20"/>
        <w:lang w:eastAsia="ko-KR"/>
      </w:rPr>
      <w:tab/>
    </w:r>
    <w:r w:rsidR="003E67FE" w:rsidRPr="00DB3736">
      <w:rPr>
        <w:rFonts w:ascii="Myanmar Text" w:eastAsia="Arial Narrow" w:hAnsi="Myanmar Text" w:cs="Myanmar Text"/>
        <w:sz w:val="20"/>
        <w:szCs w:val="20"/>
        <w:lang w:bidi="my-MM"/>
      </w:rPr>
      <w:t>စာမျက်နာ</w:t>
    </w:r>
    <w:r w:rsidR="003E67FE" w:rsidRPr="00DB3736">
      <w:rPr>
        <w:rFonts w:ascii="Arial Narrow" w:eastAsia="Arial Narrow" w:hAnsi="Arial Narrow" w:cs="Arial Narrow"/>
        <w:sz w:val="20"/>
        <w:szCs w:val="20"/>
        <w:lang w:bidi="my-MM"/>
      </w:rPr>
      <w:t xml:space="preserve"> </w:t>
    </w:r>
    <w:r w:rsidR="003E67FE" w:rsidRPr="00DB3736">
      <w:rPr>
        <w:rFonts w:ascii="Arial Narrow" w:eastAsia="Arial Narrow" w:hAnsi="Arial Narrow" w:cs="Arial Narrow"/>
        <w:sz w:val="20"/>
        <w:szCs w:val="20"/>
        <w:lang w:bidi="my-MM"/>
      </w:rPr>
      <w:fldChar w:fldCharType="begin"/>
    </w:r>
    <w:r w:rsidR="003E67FE" w:rsidRPr="00DB3736">
      <w:rPr>
        <w:rFonts w:ascii="Arial Narrow" w:eastAsia="Arial Narrow" w:hAnsi="Arial Narrow" w:cs="Arial Narrow"/>
        <w:sz w:val="20"/>
        <w:szCs w:val="20"/>
        <w:lang w:bidi="my-MM"/>
      </w:rPr>
      <w:instrText xml:space="preserve"> PAGE </w:instrText>
    </w:r>
    <w:r w:rsidR="003E67FE" w:rsidRPr="00DB3736">
      <w:rPr>
        <w:rFonts w:ascii="Arial Narrow" w:eastAsia="Arial Narrow" w:hAnsi="Arial Narrow" w:cs="Arial Narrow"/>
        <w:sz w:val="20"/>
        <w:szCs w:val="20"/>
        <w:lang w:bidi="my-MM"/>
      </w:rPr>
      <w:fldChar w:fldCharType="separate"/>
    </w:r>
    <w:r w:rsidR="00F138E6" w:rsidRPr="00DB3736">
      <w:rPr>
        <w:rFonts w:ascii="Arial Narrow" w:eastAsia="Arial Narrow" w:hAnsi="Arial Narrow" w:cs="Arial Narrow"/>
        <w:noProof/>
        <w:sz w:val="20"/>
        <w:szCs w:val="20"/>
        <w:lang w:bidi="my-MM"/>
      </w:rPr>
      <w:t>1</w:t>
    </w:r>
    <w:r w:rsidR="003E67FE" w:rsidRPr="00DB3736">
      <w:rPr>
        <w:rFonts w:ascii="Arial Narrow" w:eastAsia="Arial Narrow" w:hAnsi="Arial Narrow" w:cs="Arial Narrow"/>
        <w:sz w:val="20"/>
        <w:szCs w:val="20"/>
        <w:lang w:bidi="my-MM"/>
      </w:rPr>
      <w:fldChar w:fldCharType="end"/>
    </w:r>
    <w:r w:rsidR="003E67FE" w:rsidRPr="00DB3736">
      <w:rPr>
        <w:rFonts w:ascii="Arial Narrow" w:eastAsia="Arial Narrow" w:hAnsi="Arial Narrow" w:cs="Arial Narrow"/>
        <w:sz w:val="20"/>
        <w:szCs w:val="20"/>
        <w:lang w:bidi="my-MM"/>
      </w:rPr>
      <w:t xml:space="preserve"> / </w:t>
    </w:r>
    <w:r w:rsidR="003E67FE" w:rsidRPr="00DB3736">
      <w:rPr>
        <w:rFonts w:ascii="Arial Narrow" w:eastAsia="Arial Narrow" w:hAnsi="Arial Narrow" w:cs="Arial Narrow"/>
        <w:sz w:val="20"/>
        <w:szCs w:val="20"/>
        <w:lang w:bidi="my-MM"/>
      </w:rPr>
      <w:fldChar w:fldCharType="begin"/>
    </w:r>
    <w:r w:rsidR="003E67FE" w:rsidRPr="00DB3736">
      <w:rPr>
        <w:rFonts w:ascii="Arial Narrow" w:eastAsia="Arial Narrow" w:hAnsi="Arial Narrow" w:cs="Arial Narrow"/>
        <w:sz w:val="20"/>
        <w:szCs w:val="20"/>
        <w:lang w:bidi="my-MM"/>
      </w:rPr>
      <w:instrText xml:space="preserve"> NUMPAGES  </w:instrText>
    </w:r>
    <w:r w:rsidR="003E67FE" w:rsidRPr="00DB3736">
      <w:rPr>
        <w:rFonts w:ascii="Arial Narrow" w:eastAsia="Arial Narrow" w:hAnsi="Arial Narrow" w:cs="Arial Narrow"/>
        <w:sz w:val="20"/>
        <w:szCs w:val="20"/>
        <w:lang w:bidi="my-MM"/>
      </w:rPr>
      <w:fldChar w:fldCharType="separate"/>
    </w:r>
    <w:r w:rsidR="00F138E6" w:rsidRPr="00DB3736">
      <w:rPr>
        <w:rFonts w:ascii="Arial Narrow" w:eastAsia="Arial Narrow" w:hAnsi="Arial Narrow" w:cs="Arial Narrow"/>
        <w:noProof/>
        <w:sz w:val="20"/>
        <w:szCs w:val="20"/>
        <w:lang w:bidi="my-MM"/>
      </w:rPr>
      <w:t>1</w:t>
    </w:r>
    <w:r w:rsidR="003E67FE" w:rsidRPr="00DB3736">
      <w:rPr>
        <w:rFonts w:ascii="Arial Narrow" w:eastAsia="Arial Narrow" w:hAnsi="Arial Narrow" w:cs="Arial Narrow"/>
        <w:sz w:val="20"/>
        <w:szCs w:val="20"/>
        <w:lang w:bidi="my-M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7B742" w14:textId="77777777" w:rsidR="00747EC1" w:rsidRDefault="00747EC1">
      <w:r>
        <w:separator/>
      </w:r>
    </w:p>
  </w:footnote>
  <w:footnote w:type="continuationSeparator" w:id="0">
    <w:p w14:paraId="7C2AB9F9" w14:textId="77777777" w:rsidR="00747EC1" w:rsidRDefault="00747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A2E8A" w14:textId="77777777" w:rsidR="009B0B7E" w:rsidRPr="00862312" w:rsidRDefault="009B0B7E" w:rsidP="009B0B7E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8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02865FBC" w14:textId="4E2EECBD" w:rsidR="00037D3B" w:rsidRPr="009B0B7E" w:rsidRDefault="009B0B7E" w:rsidP="009B0B7E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37575955">
    <w:abstractNumId w:val="2"/>
  </w:num>
  <w:num w:numId="2" w16cid:durableId="344476492">
    <w:abstractNumId w:val="6"/>
  </w:num>
  <w:num w:numId="3" w16cid:durableId="557398853">
    <w:abstractNumId w:val="4"/>
  </w:num>
  <w:num w:numId="4" w16cid:durableId="303697980">
    <w:abstractNumId w:val="11"/>
  </w:num>
  <w:num w:numId="5" w16cid:durableId="1313832615">
    <w:abstractNumId w:val="12"/>
  </w:num>
  <w:num w:numId="6" w16cid:durableId="942542485">
    <w:abstractNumId w:val="5"/>
  </w:num>
  <w:num w:numId="7" w16cid:durableId="1223954031">
    <w:abstractNumId w:val="3"/>
  </w:num>
  <w:num w:numId="8" w16cid:durableId="711004860">
    <w:abstractNumId w:val="0"/>
  </w:num>
  <w:num w:numId="9" w16cid:durableId="236674224">
    <w:abstractNumId w:val="10"/>
  </w:num>
  <w:num w:numId="10" w16cid:durableId="801457597">
    <w:abstractNumId w:val="7"/>
  </w:num>
  <w:num w:numId="11" w16cid:durableId="1680572306">
    <w:abstractNumId w:val="9"/>
  </w:num>
  <w:num w:numId="12" w16cid:durableId="2143645101">
    <w:abstractNumId w:val="8"/>
  </w:num>
  <w:num w:numId="13" w16cid:durableId="1038700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bNriHnMn58ohqXh0s3Mn3MGXR1qfQrIsAkPA3wc2GzzfYwCH3CBoSQ5mC5bIHnMMlciaLzeucpVPbBiElu2UQ==" w:salt="1k1PB7vQ23X+LJ06K0m8L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3CE"/>
    <w:rsid w:val="00037D3B"/>
    <w:rsid w:val="00053D1D"/>
    <w:rsid w:val="000659C2"/>
    <w:rsid w:val="000817DE"/>
    <w:rsid w:val="00135B78"/>
    <w:rsid w:val="0015757D"/>
    <w:rsid w:val="00187542"/>
    <w:rsid w:val="001A013A"/>
    <w:rsid w:val="001E77C1"/>
    <w:rsid w:val="002034F1"/>
    <w:rsid w:val="00217B87"/>
    <w:rsid w:val="00221D18"/>
    <w:rsid w:val="0028659D"/>
    <w:rsid w:val="00291282"/>
    <w:rsid w:val="00324D82"/>
    <w:rsid w:val="003262DA"/>
    <w:rsid w:val="00327D8E"/>
    <w:rsid w:val="00366DAE"/>
    <w:rsid w:val="003B5B2A"/>
    <w:rsid w:val="003C25E0"/>
    <w:rsid w:val="003C7AB3"/>
    <w:rsid w:val="003D4C84"/>
    <w:rsid w:val="003D5F1C"/>
    <w:rsid w:val="003E67FE"/>
    <w:rsid w:val="0040058F"/>
    <w:rsid w:val="004501FC"/>
    <w:rsid w:val="00465280"/>
    <w:rsid w:val="00492A4B"/>
    <w:rsid w:val="004A443D"/>
    <w:rsid w:val="004C20E8"/>
    <w:rsid w:val="004C4139"/>
    <w:rsid w:val="004C7A4B"/>
    <w:rsid w:val="00500CC3"/>
    <w:rsid w:val="00513B9E"/>
    <w:rsid w:val="00514720"/>
    <w:rsid w:val="00544485"/>
    <w:rsid w:val="005B1477"/>
    <w:rsid w:val="005C40B1"/>
    <w:rsid w:val="005D6B95"/>
    <w:rsid w:val="005E4ABC"/>
    <w:rsid w:val="005F4CC2"/>
    <w:rsid w:val="00611AC7"/>
    <w:rsid w:val="00630043"/>
    <w:rsid w:val="00691B74"/>
    <w:rsid w:val="006C3A40"/>
    <w:rsid w:val="006E7938"/>
    <w:rsid w:val="006F7AE2"/>
    <w:rsid w:val="0072230E"/>
    <w:rsid w:val="00731901"/>
    <w:rsid w:val="00742FF8"/>
    <w:rsid w:val="00747EC1"/>
    <w:rsid w:val="00761E0F"/>
    <w:rsid w:val="007B2136"/>
    <w:rsid w:val="007B4B35"/>
    <w:rsid w:val="007E7B8A"/>
    <w:rsid w:val="00860024"/>
    <w:rsid w:val="008C4E2E"/>
    <w:rsid w:val="008F0A62"/>
    <w:rsid w:val="00981509"/>
    <w:rsid w:val="009A5D70"/>
    <w:rsid w:val="009A76AB"/>
    <w:rsid w:val="009B0B7E"/>
    <w:rsid w:val="009D3FF9"/>
    <w:rsid w:val="009E2478"/>
    <w:rsid w:val="009E5B5B"/>
    <w:rsid w:val="009E626A"/>
    <w:rsid w:val="00A803B3"/>
    <w:rsid w:val="00A81815"/>
    <w:rsid w:val="00AC049F"/>
    <w:rsid w:val="00AD3247"/>
    <w:rsid w:val="00AE3DF2"/>
    <w:rsid w:val="00BB13F7"/>
    <w:rsid w:val="00BE3A41"/>
    <w:rsid w:val="00BE5936"/>
    <w:rsid w:val="00BF236F"/>
    <w:rsid w:val="00C17219"/>
    <w:rsid w:val="00C31082"/>
    <w:rsid w:val="00C75DC4"/>
    <w:rsid w:val="00C85D1A"/>
    <w:rsid w:val="00CD5718"/>
    <w:rsid w:val="00D023CE"/>
    <w:rsid w:val="00D04B2F"/>
    <w:rsid w:val="00D20156"/>
    <w:rsid w:val="00D255BA"/>
    <w:rsid w:val="00D31443"/>
    <w:rsid w:val="00D53A36"/>
    <w:rsid w:val="00D86901"/>
    <w:rsid w:val="00D93485"/>
    <w:rsid w:val="00DB3736"/>
    <w:rsid w:val="00DB43A1"/>
    <w:rsid w:val="00DD3C8A"/>
    <w:rsid w:val="00E03132"/>
    <w:rsid w:val="00E675C2"/>
    <w:rsid w:val="00EC46C9"/>
    <w:rsid w:val="00ED4379"/>
    <w:rsid w:val="00F135AD"/>
    <w:rsid w:val="00F138E6"/>
    <w:rsid w:val="00F30A28"/>
    <w:rsid w:val="00F372BE"/>
    <w:rsid w:val="00F567EB"/>
    <w:rsid w:val="00F67A63"/>
    <w:rsid w:val="00FA604B"/>
    <w:rsid w:val="00FB2051"/>
    <w:rsid w:val="00FC5C41"/>
    <w:rsid w:val="00FE7A0C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A1DE33"/>
  <w15:docId w15:val="{35B06B31-D895-4937-A4A2-9A535EF8B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Consent%20for%20Pyramid%20Model%20Practices%20Release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Consent for Pyramid Model Practices ReleaseEnglish.dotx</Template>
  <TotalTime>3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Infant Caregiver Project Video Release</vt:lpstr>
    </vt:vector>
  </TitlesOfParts>
  <Company>University of Delaware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Caregiver Project Video Release</dc:title>
  <dc:subject/>
  <dc:creator>Bailey, Andrea B</dc:creator>
  <cp:keywords/>
  <cp:lastModifiedBy>Bailey, Andrea B.</cp:lastModifiedBy>
  <cp:revision>11</cp:revision>
  <cp:lastPrinted>2005-08-08T17:31:00Z</cp:lastPrinted>
  <dcterms:created xsi:type="dcterms:W3CDTF">2025-05-13T13:13:00Z</dcterms:created>
  <dcterms:modified xsi:type="dcterms:W3CDTF">2025-07-30T16:04:00Z</dcterms:modified>
</cp:coreProperties>
</file>