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0D3452" w14:paraId="35486E8E" w14:textId="77777777" w:rsidTr="008C4733">
        <w:trPr>
          <w:jc w:val="right"/>
        </w:trPr>
        <w:tc>
          <w:tcPr>
            <w:tcW w:w="1541" w:type="dxa"/>
          </w:tcPr>
          <w:p w14:paraId="0D313EF1" w14:textId="29F78FE8" w:rsidR="008C4733" w:rsidRPr="000D3452" w:rsidRDefault="008C4733" w:rsidP="00240906">
            <w:pPr>
              <w:bidi/>
              <w:spacing w:before="40"/>
              <w:rPr>
                <w:rFonts w:ascii="Arial Narrow" w:hAnsi="Arial Narrow" w:cs="Arial"/>
                <w:iCs/>
                <w:kern w:val="28"/>
                <w:sz w:val="20"/>
                <w:szCs w:val="20"/>
              </w:rPr>
            </w:pPr>
            <w:r w:rsidRPr="000D3452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0D3452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36C6109B" w14:textId="77777777" w:rsidR="000144F5" w:rsidRPr="000D3452" w:rsidRDefault="0030051B" w:rsidP="0030051B">
      <w:pPr>
        <w:bidi/>
        <w:spacing w:after="240"/>
        <w:rPr>
          <w:rFonts w:ascii="Arial Black" w:hAnsi="Arial Black" w:cs="Arial"/>
          <w:b/>
          <w:bCs/>
          <w:i/>
          <w:iCs/>
          <w:kern w:val="28"/>
          <w:sz w:val="32"/>
          <w:szCs w:val="32"/>
        </w:rPr>
      </w:pPr>
      <w:proofErr w:type="spellStart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برنامه</w:t>
      </w:r>
      <w:proofErr w:type="spellEnd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 w:bidi="en-US"/>
        </w:rPr>
        <w:t xml:space="preserve"> </w:t>
      </w:r>
      <w:proofErr w:type="spellStart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نوزادان</w:t>
      </w:r>
      <w:proofErr w:type="spellEnd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 w:bidi="en-US"/>
        </w:rPr>
        <w:t xml:space="preserve"> - </w:t>
      </w:r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اطفال</w:t>
      </w:r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 w:bidi="en-US"/>
        </w:rPr>
        <w:t xml:space="preserve"> </w:t>
      </w:r>
      <w:proofErr w:type="spellStart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نوپای</w:t>
      </w:r>
      <w:proofErr w:type="spellEnd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 w:bidi="en-US"/>
        </w:rPr>
        <w:t xml:space="preserve"> </w:t>
      </w:r>
      <w:proofErr w:type="spellStart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کارولینای</w:t>
      </w:r>
      <w:proofErr w:type="spellEnd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 w:bidi="en-US"/>
        </w:rPr>
        <w:t xml:space="preserve"> </w:t>
      </w:r>
      <w:proofErr w:type="spellStart"/>
      <w:r w:rsidRPr="000D3452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prs"/>
        </w:rPr>
        <w:t>شمالی</w:t>
      </w:r>
      <w:proofErr w:type="spellEnd"/>
    </w:p>
    <w:tbl>
      <w:tblPr>
        <w:bidiVisual/>
        <w:tblW w:w="1057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082"/>
        <w:gridCol w:w="2162"/>
        <w:gridCol w:w="1935"/>
        <w:gridCol w:w="236"/>
        <w:gridCol w:w="4805"/>
      </w:tblGrid>
      <w:tr w:rsidR="0030051B" w:rsidRPr="000D3452" w14:paraId="690F5646" w14:textId="77777777" w:rsidTr="000D3452">
        <w:trPr>
          <w:trHeight w:val="288"/>
        </w:trPr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EE09" w14:textId="477BDE17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</w:tc>
        <w:bookmarkStart w:id="1" w:name="Text1"/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C667" w14:textId="70A55EE7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"/>
          </w:p>
        </w:tc>
      </w:tr>
      <w:tr w:rsidR="00E41940" w:rsidRPr="000D3452" w14:paraId="68B2C84C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6DBB30" w14:textId="77777777" w:rsidR="00E41940" w:rsidRPr="000D3452" w:rsidRDefault="00E41940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0D3452" w14:paraId="79A4948B" w14:textId="77777777" w:rsidTr="000D3452">
        <w:trPr>
          <w:trHeight w:val="288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BAFDBA" w14:textId="36E66CD2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30051B" w:rsidRPr="000D3452" w14:paraId="6C74109D" w14:textId="77777777" w:rsidTr="000D3452">
        <w:trPr>
          <w:trHeight w:val="288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E39FBE" w14:textId="591E4F42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30051B" w:rsidRPr="000D3452" w14:paraId="2ABFEC0C" w14:textId="77777777" w:rsidTr="000D3452">
        <w:trPr>
          <w:trHeight w:val="288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AE5A03" w14:textId="1C317863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8C4733" w:rsidRPr="000D3452" w14:paraId="720B2F4B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CF62BA" w14:textId="77777777" w:rsidR="008C4733" w:rsidRPr="000D3452" w:rsidRDefault="008C4733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051B" w:rsidRPr="000D3452" w14:paraId="5F6BE2EA" w14:textId="77777777" w:rsidTr="000D3452">
        <w:trPr>
          <w:trHeight w:val="288"/>
        </w:trPr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23327" w14:textId="77777777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محترم/محترمه </w:t>
            </w:r>
          </w:p>
        </w:tc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3003" w14:textId="3AB0000D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ind w:left="-18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2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،</w:t>
            </w:r>
          </w:p>
        </w:tc>
      </w:tr>
      <w:tr w:rsidR="0030051B" w:rsidRPr="000D3452" w14:paraId="4CED504F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ED2690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0D3452" w14:paraId="6597D715" w14:textId="77777777" w:rsidTr="000D3452">
        <w:trPr>
          <w:trHeight w:val="288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B30D" w14:textId="4D5EA222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طفل شما، </w:t>
            </w:r>
            <w:bookmarkStart w:id="3" w:name="Text22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3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، متولد در</w:t>
            </w:r>
            <w:bookmarkStart w:id="4" w:name="Text5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  <w:bookmarkEnd w:id="4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30051B" w:rsidRPr="000D3452" w14:paraId="189869CD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2326E9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0D3452" w14:paraId="10EED9EC" w14:textId="77777777" w:rsidTr="000D3452">
        <w:trPr>
          <w:trHeight w:val="28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1F96F2" w14:textId="77777777" w:rsidR="0030051B" w:rsidRPr="000D3452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FORMCHECKBOX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EE819B" w14:textId="714A1FA0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7"/>
              <w:jc w:val="both"/>
              <w:rPr>
                <w:rFonts w:ascii="Arial Narrow" w:hAnsi="Arial Narrow" w:cs="Arial"/>
              </w:rPr>
            </w:pPr>
            <w:bookmarkStart w:id="6" w:name="_Hlk100042536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نتوانستم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صحبت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کردن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مورد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راجع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bookmarkStart w:id="7" w:name="Text25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تماس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بگیرم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سعی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کنم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تماس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بگیرم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پاسخی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دریافت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نکرده</w:t>
            </w:r>
            <w:proofErr w:type="spellEnd"/>
            <w:r w:rsidRPr="000D3452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ام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شماره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تیلفونی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تان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دارم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عبارت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است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: </w: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8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ایمیل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آدرسی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تان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دارم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عبارت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است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از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: </w: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5C7C5C"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9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  <w:bookmarkEnd w:id="6"/>
          </w:p>
        </w:tc>
      </w:tr>
      <w:tr w:rsidR="0030051B" w:rsidRPr="000D3452" w14:paraId="298EB79B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2AF892" w14:textId="77777777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080"/>
              <w:rPr>
                <w:rFonts w:ascii="Arial Narrow" w:hAnsi="Arial Narrow" w:cs="Arial"/>
                <w:b/>
              </w:rPr>
            </w:pPr>
            <w:r w:rsidRPr="000D345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- یا - </w:t>
            </w:r>
          </w:p>
        </w:tc>
      </w:tr>
      <w:tr w:rsidR="0030051B" w:rsidRPr="000D3452" w14:paraId="65A81830" w14:textId="77777777" w:rsidTr="000D3452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326827C" w14:textId="77777777" w:rsidR="0030051B" w:rsidRPr="000D3452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FORMCHECKBOX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68AC55" w14:textId="42380B92" w:rsidR="0030051B" w:rsidRPr="000D3452" w:rsidRDefault="0030051B" w:rsidP="00E41940">
            <w:pPr>
              <w:pStyle w:val="Header"/>
              <w:bidi/>
              <w:spacing w:before="40" w:after="40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اواخر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مورد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راجع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bookmarkStart w:id="11" w:name="Text26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1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برنامه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صحبت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کردیم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proofErr w:type="gram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اظهار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داشتید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ab/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فعلاً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علاقمند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نیستید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</w:p>
        </w:tc>
      </w:tr>
      <w:tr w:rsidR="0030051B" w:rsidRPr="000D3452" w14:paraId="3DF9495D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B4C512" w14:textId="77777777" w:rsidR="0030051B" w:rsidRPr="000D3452" w:rsidRDefault="0030051B" w:rsidP="001B1CDF">
            <w:pPr>
              <w:pStyle w:val="Header"/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0D3452" w14:paraId="14F6C899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03826" w14:textId="1110EA59" w:rsidR="0030051B" w:rsidRPr="000D3452" w:rsidRDefault="0030051B" w:rsidP="00416FFB">
            <w:pPr>
              <w:pStyle w:val="Header"/>
              <w:tabs>
                <w:tab w:val="left" w:pos="720"/>
              </w:tabs>
              <w:bidi/>
              <w:spacing w:line="276" w:lineRule="auto"/>
              <w:jc w:val="both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همراه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نامه،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اطلاعیه</w:t>
            </w:r>
            <w:proofErr w:type="spellEnd"/>
            <w:r w:rsidRPr="000D3452">
              <w:rPr>
                <w:rFonts w:ascii="Arial" w:eastAsia="Arial Narrow" w:hAnsi="Arial" w:cs="Arial"/>
                <w:i/>
                <w:iCs/>
                <w:lang w:eastAsia="prs" w:bidi="en-US"/>
              </w:rPr>
              <w:t>‌</w:t>
            </w: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ای</w:t>
            </w:r>
            <w:proofErr w:type="spellEnd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مورد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حقوق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طفل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proofErr w:type="gram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و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خانواده</w:t>
            </w:r>
            <w:proofErr w:type="spellEnd"/>
            <w:proofErr w:type="gram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نیز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ضمیمه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است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اطلاعیه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معلوماتی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مورد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حقوق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فراهم</w:t>
            </w:r>
            <w:proofErr w:type="gram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سازد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چگونه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end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محرمانگی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معلومات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شخصی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قابل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شناسایی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سوابق</w:t>
            </w:r>
            <w:proofErr w:type="gram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جمع</w:t>
            </w:r>
            <w:r w:rsidRPr="000D3452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آوری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شده،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نگهداری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استفاده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توسط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end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را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تضمین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کند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معلومات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راجع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شدن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end"/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محرمانه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نگه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داشته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0D3452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شود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</w:p>
        </w:tc>
      </w:tr>
      <w:tr w:rsidR="0030051B" w:rsidRPr="000D3452" w14:paraId="218DC7E6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7A514C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0D3452" w14:paraId="79CBD732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3A7C9F" w14:textId="4C0EDE34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آینده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اگر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مورد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رشد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طفل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تان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کدام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سؤال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نگرانی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دارید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لطفاً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شماره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bookmarkStart w:id="12" w:name="Text30"/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u w:val="single"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u w:val="single"/>
                <w:rtl/>
                <w:lang w:eastAsia="prs" w:bidi="en-US"/>
              </w:rPr>
              <w:fldChar w:fldCharType="end"/>
            </w:r>
            <w:bookmarkEnd w:id="12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تماس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بگیرید</w:t>
            </w:r>
            <w:proofErr w:type="spellEnd"/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</w:p>
        </w:tc>
      </w:tr>
      <w:tr w:rsidR="0030051B" w:rsidRPr="000D3452" w14:paraId="015B5BAE" w14:textId="77777777" w:rsidTr="000D3452">
        <w:trPr>
          <w:trHeight w:val="549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0B8789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0D3452" w14:paraId="20068412" w14:textId="77777777" w:rsidTr="000D3452"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D8CB93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>با احترام،</w:t>
            </w:r>
          </w:p>
        </w:tc>
      </w:tr>
      <w:tr w:rsidR="0030051B" w:rsidRPr="000D3452" w14:paraId="64FBD7B2" w14:textId="77777777" w:rsidTr="000D3452">
        <w:trPr>
          <w:trHeight w:val="513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57853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E5D8D0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65BB7EC9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bookmarkStart w:id="13" w:name="Text31"/>
      <w:tr w:rsidR="0030051B" w:rsidRPr="000D3452" w14:paraId="13DF0597" w14:textId="77777777" w:rsidTr="000D3452">
        <w:trPr>
          <w:trHeight w:val="576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8EB4C3" w14:textId="051B1516" w:rsidR="0030051B" w:rsidRPr="000D3452" w:rsidRDefault="0030051B" w:rsidP="00E41940">
            <w:pPr>
              <w:pStyle w:val="Header"/>
              <w:tabs>
                <w:tab w:val="left" w:pos="720"/>
              </w:tabs>
              <w:bidi/>
              <w:spacing w:after="60"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3"/>
            <w:r w:rsidRPr="000D3452">
              <w:rPr>
                <w:rFonts w:ascii="Arial Narrow" w:eastAsia="Arial Narrow" w:hAnsi="Arial Narrow" w:cs="Arial"/>
                <w:rtl/>
                <w:lang w:eastAsia="prs"/>
              </w:rPr>
              <w:t>،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  <w:p w14:paraId="79B9624C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هماهنگ</w:t>
            </w:r>
            <w:proofErr w:type="spellEnd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کننده</w:t>
            </w:r>
            <w:proofErr w:type="spellEnd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خدمات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مداخله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در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دوران</w:t>
            </w:r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 w:bidi="en-US"/>
              </w:rPr>
              <w:t xml:space="preserve"> </w:t>
            </w:r>
            <w:proofErr w:type="spellStart"/>
            <w:r w:rsidRPr="000D3452">
              <w:rPr>
                <w:rFonts w:ascii="Arial Narrow" w:eastAsia="Arial Narrow" w:hAnsi="Arial Narrow" w:cs="Arial"/>
                <w:i/>
                <w:iCs/>
                <w:rtl/>
                <w:lang w:eastAsia="prs"/>
              </w:rPr>
              <w:t>طفولیت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CE60F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1C12AF62" w14:textId="77777777" w:rsidR="0030051B" w:rsidRPr="000D3452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tr w:rsidR="00040767" w:rsidRPr="000D3452" w14:paraId="56F883F6" w14:textId="77777777" w:rsidTr="000D3452">
        <w:trPr>
          <w:trHeight w:val="333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342A" w14:textId="09409B65" w:rsidR="00040767" w:rsidRPr="000D3452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تیلفون: 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25F2" w14:textId="312DF385" w:rsidR="00040767" w:rsidRPr="000D3452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ایمیل: 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0D3452" w:rsidRPr="000D345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D345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</w:tbl>
    <w:p w14:paraId="16EB6669" w14:textId="77777777" w:rsidR="000B12B3" w:rsidRPr="000D3452" w:rsidRDefault="0030051B" w:rsidP="00416FFB">
      <w:pPr>
        <w:bidi/>
        <w:spacing w:before="120"/>
        <w:ind w:left="-90"/>
        <w:rPr>
          <w:rFonts w:ascii="Arial Narrow" w:hAnsi="Arial Narrow" w:cs="Arial"/>
        </w:rPr>
      </w:pPr>
      <w:r w:rsidRPr="000D3452">
        <w:rPr>
          <w:rFonts w:ascii="Arial Narrow" w:eastAsia="Arial Narrow" w:hAnsi="Arial Narrow" w:cs="Arial"/>
          <w:lang w:eastAsia="prs" w:bidi="en-US"/>
        </w:rPr>
        <w:t>cc</w:t>
      </w:r>
      <w:r w:rsidRPr="000D3452">
        <w:rPr>
          <w:rFonts w:ascii="Arial Narrow" w:eastAsia="Arial Narrow" w:hAnsi="Arial Narrow" w:cs="Arial"/>
          <w:rtl/>
          <w:lang w:eastAsia="prs" w:bidi="en-US"/>
        </w:rPr>
        <w:t xml:space="preserve">: </w:t>
      </w:r>
      <w:proofErr w:type="spellStart"/>
      <w:r w:rsidRPr="000D3452">
        <w:rPr>
          <w:rFonts w:ascii="Arial Narrow" w:eastAsia="Arial Narrow" w:hAnsi="Arial Narrow" w:cs="Arial"/>
          <w:rtl/>
          <w:lang w:eastAsia="prs" w:bidi="en-US"/>
        </w:rPr>
        <w:t>منبع</w:t>
      </w:r>
      <w:proofErr w:type="spellEnd"/>
      <w:r w:rsidRPr="000D3452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0D3452">
        <w:rPr>
          <w:rFonts w:ascii="Arial Narrow" w:eastAsia="Arial Narrow" w:hAnsi="Arial Narrow" w:cs="Arial"/>
          <w:rtl/>
          <w:lang w:eastAsia="prs" w:bidi="en-US"/>
        </w:rPr>
        <w:t>ارجاع</w:t>
      </w:r>
      <w:proofErr w:type="spellEnd"/>
    </w:p>
    <w:sectPr w:rsidR="000B12B3" w:rsidRPr="000D3452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DF49" w14:textId="77777777" w:rsidR="002642A8" w:rsidRDefault="002642A8" w:rsidP="00042276">
      <w:r>
        <w:separator/>
      </w:r>
    </w:p>
  </w:endnote>
  <w:endnote w:type="continuationSeparator" w:id="0">
    <w:p w14:paraId="5B86EBC0" w14:textId="77777777" w:rsidR="002642A8" w:rsidRDefault="002642A8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6E9" w14:textId="77777777" w:rsidR="001B1CDF" w:rsidRPr="000D3452" w:rsidRDefault="00E41940" w:rsidP="0030051B">
    <w:pPr>
      <w:pStyle w:val="Footer"/>
      <w:tabs>
        <w:tab w:val="right" w:pos="10260"/>
      </w:tabs>
      <w:bidi/>
      <w:ind w:right="72"/>
      <w:rPr>
        <w:rFonts w:ascii="Arial Narrow" w:hAnsi="Arial Narrow"/>
        <w:sz w:val="18"/>
        <w:szCs w:val="18"/>
      </w:rPr>
    </w:pPr>
    <w:bookmarkStart w:id="17" w:name="_Hlk71106307"/>
    <w:bookmarkStart w:id="18" w:name="_Hlk71106308"/>
    <w:bookmarkStart w:id="19" w:name="_Hlk71106447"/>
    <w:bookmarkStart w:id="20" w:name="_Hlk71106448"/>
    <w:bookmarkStart w:id="21" w:name="_Hlk71106478"/>
    <w:bookmarkStart w:id="22" w:name="_Hlk71106479"/>
    <w:r w:rsidRPr="00CF0750">
      <w:rPr>
        <w:noProof/>
        <w:rtl/>
        <w:lang w:eastAsia="prs" w:bidi="en-US"/>
      </w:rPr>
      <w:drawing>
        <wp:anchor distT="0" distB="0" distL="114300" distR="114300" simplePos="0" relativeHeight="251659264" behindDoc="0" locked="0" layoutInCell="1" allowOverlap="1" wp14:anchorId="3FA72163" wp14:editId="09B8AC5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750">
      <w:rPr>
        <w:noProof/>
        <w:rtl/>
        <w:lang w:eastAsia="prs" w:bidi="en-US"/>
      </w:rPr>
      <w:drawing>
        <wp:anchor distT="0" distB="0" distL="114300" distR="114300" simplePos="0" relativeHeight="251657216" behindDoc="0" locked="0" layoutInCell="1" allowOverlap="1" wp14:anchorId="0CB8ED4A" wp14:editId="2D73D546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CF0750">
      <w:rPr>
        <w:rFonts w:ascii="Arial Narrow" w:hAnsi="Arial Narrow"/>
        <w:sz w:val="18"/>
        <w:szCs w:val="18"/>
      </w:rPr>
      <w:t>NC ITP Rights at Referral (5/13, Revised 3/14, Updated 7/20, Revised 3/22)</w:t>
    </w:r>
    <w:bookmarkEnd w:id="17"/>
    <w:bookmarkEnd w:id="18"/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CA4F" w14:textId="77777777" w:rsidR="002642A8" w:rsidRDefault="002642A8" w:rsidP="00042276">
      <w:r>
        <w:separator/>
      </w:r>
    </w:p>
  </w:footnote>
  <w:footnote w:type="continuationSeparator" w:id="0">
    <w:p w14:paraId="255674CE" w14:textId="77777777" w:rsidR="002642A8" w:rsidRDefault="002642A8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598F" w14:textId="77777777" w:rsidR="00CF0750" w:rsidRPr="00DB7B8E" w:rsidRDefault="00CF0750" w:rsidP="00CF0750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4" w:name="_Hlk204774702"/>
    <w:bookmarkStart w:id="15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BD0197D" w14:textId="42043142" w:rsidR="001B1CDF" w:rsidRPr="00CF0750" w:rsidRDefault="00CF0750" w:rsidP="00CF0750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6" w:name="_Hlk204774722"/>
    <w:bookmarkEnd w:id="14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5"/>
    <w:bookmarkEnd w:id="16"/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9i6gP1Alhib72mX3d3EdcaZWVl7R3stPnzojvY4rKdoreHR7doPK/st6x/cQOf2DNlWxfu2tN8N1ltE7l42MSA==" w:salt="/7zjxHAfMuNEhxHBRr9i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5E"/>
    <w:rsid w:val="00011C16"/>
    <w:rsid w:val="000144F5"/>
    <w:rsid w:val="00040767"/>
    <w:rsid w:val="00042276"/>
    <w:rsid w:val="000B12B3"/>
    <w:rsid w:val="000D3452"/>
    <w:rsid w:val="001B1CDF"/>
    <w:rsid w:val="00207E0E"/>
    <w:rsid w:val="00214442"/>
    <w:rsid w:val="00225455"/>
    <w:rsid w:val="002642A8"/>
    <w:rsid w:val="002F059E"/>
    <w:rsid w:val="0030051B"/>
    <w:rsid w:val="00353C2D"/>
    <w:rsid w:val="00416FFB"/>
    <w:rsid w:val="00444744"/>
    <w:rsid w:val="0050252D"/>
    <w:rsid w:val="005712EE"/>
    <w:rsid w:val="005C7C5C"/>
    <w:rsid w:val="005D5EA5"/>
    <w:rsid w:val="005D6B95"/>
    <w:rsid w:val="006565F0"/>
    <w:rsid w:val="006D38D6"/>
    <w:rsid w:val="0072230E"/>
    <w:rsid w:val="007A6C36"/>
    <w:rsid w:val="007E4A1C"/>
    <w:rsid w:val="007F3C73"/>
    <w:rsid w:val="008C4733"/>
    <w:rsid w:val="00933DEF"/>
    <w:rsid w:val="009B109B"/>
    <w:rsid w:val="00A3395E"/>
    <w:rsid w:val="00A52E3D"/>
    <w:rsid w:val="00AD7F84"/>
    <w:rsid w:val="00B12652"/>
    <w:rsid w:val="00B2433F"/>
    <w:rsid w:val="00B46D1C"/>
    <w:rsid w:val="00B521B1"/>
    <w:rsid w:val="00C36147"/>
    <w:rsid w:val="00CF0750"/>
    <w:rsid w:val="00D2753F"/>
    <w:rsid w:val="00DC0292"/>
    <w:rsid w:val="00E41940"/>
    <w:rsid w:val="00F0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38AB"/>
  <w15:docId w15:val="{C7219F95-ECD2-40E5-897F-DAC4E679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.%20ENGLISH\Procedural%20Safeguards\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 English.dotx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7</cp:revision>
  <dcterms:created xsi:type="dcterms:W3CDTF">2025-01-17T18:06:00Z</dcterms:created>
  <dcterms:modified xsi:type="dcterms:W3CDTF">2025-07-30T17:58:00Z</dcterms:modified>
</cp:coreProperties>
</file>